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09C57" w14:textId="77777777" w:rsidR="00C31D0A" w:rsidRPr="007C2F6F" w:rsidRDefault="00C31D0A" w:rsidP="00C67194">
      <w:pPr>
        <w:jc w:val="center"/>
        <w:rPr>
          <w:rFonts w:ascii="標楷體" w:eastAsia="標楷體"/>
          <w:b/>
          <w:bCs/>
          <w:sz w:val="36"/>
        </w:rPr>
      </w:pPr>
      <w:r w:rsidRPr="007C2F6F">
        <w:rPr>
          <w:rFonts w:ascii="標楷體" w:eastAsia="標楷體" w:hint="eastAsia"/>
          <w:b/>
          <w:bCs/>
          <w:sz w:val="36"/>
        </w:rPr>
        <w:t>國立</w:t>
      </w:r>
      <w:r w:rsidR="00766F20">
        <w:rPr>
          <w:rFonts w:ascii="標楷體" w:eastAsia="標楷體" w:hint="eastAsia"/>
          <w:b/>
          <w:bCs/>
          <w:sz w:val="36"/>
        </w:rPr>
        <w:t>屏東大學</w:t>
      </w:r>
    </w:p>
    <w:p w14:paraId="69FA6D46" w14:textId="77777777" w:rsidR="00C31D0A" w:rsidRPr="008E77EB" w:rsidRDefault="00824CBD" w:rsidP="00C31D0A">
      <w:pPr>
        <w:jc w:val="center"/>
        <w:rPr>
          <w:rFonts w:ascii="標楷體" w:eastAsia="標楷體"/>
          <w:bCs/>
          <w:sz w:val="32"/>
        </w:rPr>
      </w:pPr>
      <w:r>
        <w:rPr>
          <w:rFonts w:ascii="標楷體" w:eastAsia="標楷體" w:hint="eastAsia"/>
          <w:bCs/>
          <w:sz w:val="32"/>
        </w:rPr>
        <w:t>校首頁</w:t>
      </w:r>
      <w:r w:rsidR="00D142BF" w:rsidRPr="00D142BF">
        <w:rPr>
          <w:rFonts w:ascii="標楷體" w:eastAsia="標楷體" w:hint="eastAsia"/>
          <w:bCs/>
          <w:sz w:val="32"/>
        </w:rPr>
        <w:t>校園影音</w:t>
      </w:r>
      <w:r w:rsidR="00772B2F">
        <w:rPr>
          <w:rFonts w:ascii="標楷體" w:eastAsia="標楷體" w:hint="eastAsia"/>
          <w:bCs/>
          <w:sz w:val="32"/>
        </w:rPr>
        <w:t>影片</w:t>
      </w:r>
      <w:r w:rsidR="00D142BF">
        <w:rPr>
          <w:rFonts w:ascii="標楷體" w:eastAsia="標楷體" w:hint="eastAsia"/>
          <w:bCs/>
          <w:sz w:val="32"/>
        </w:rPr>
        <w:t>刊登</w:t>
      </w:r>
      <w:r w:rsidR="00766F20">
        <w:rPr>
          <w:rFonts w:ascii="標楷體" w:eastAsia="標楷體" w:hint="eastAsia"/>
          <w:bCs/>
          <w:sz w:val="32"/>
        </w:rPr>
        <w:t>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2552"/>
        <w:gridCol w:w="1727"/>
        <w:gridCol w:w="1526"/>
      </w:tblGrid>
      <w:tr w:rsidR="005727B5" w:rsidRPr="009676D7" w14:paraId="7E5AA881" w14:textId="77777777" w:rsidTr="005727B5">
        <w:trPr>
          <w:trHeight w:val="960"/>
        </w:trPr>
        <w:tc>
          <w:tcPr>
            <w:tcW w:w="562" w:type="dxa"/>
            <w:vMerge w:val="restart"/>
            <w:vAlign w:val="center"/>
          </w:tcPr>
          <w:p w14:paraId="473F150F" w14:textId="77777777" w:rsidR="005727B5" w:rsidRDefault="005727B5" w:rsidP="005727B5">
            <w:pPr>
              <w:jc w:val="center"/>
              <w:rPr>
                <w:rFonts w:ascii="標楷體" w:eastAsia="標楷體"/>
                <w:bCs/>
                <w:sz w:val="32"/>
              </w:rPr>
            </w:pPr>
            <w:r>
              <w:rPr>
                <w:rFonts w:ascii="標楷體" w:eastAsia="標楷體" w:hint="eastAsia"/>
                <w:bCs/>
                <w:sz w:val="32"/>
              </w:rPr>
              <w:t>申請資料</w:t>
            </w:r>
          </w:p>
        </w:tc>
        <w:tc>
          <w:tcPr>
            <w:tcW w:w="8215" w:type="dxa"/>
            <w:gridSpan w:val="4"/>
          </w:tcPr>
          <w:p w14:paraId="5A17B93D" w14:textId="77777777" w:rsidR="005727B5" w:rsidRPr="00C876F5" w:rsidRDefault="005727B5" w:rsidP="00614838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sz w:val="32"/>
              </w:rPr>
              <w:t>影片名稱</w:t>
            </w:r>
            <w:r w:rsidRPr="009676D7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5B2A3C5D" w14:textId="77777777" w:rsidR="005727B5" w:rsidRPr="000747FD" w:rsidRDefault="005727B5" w:rsidP="0010058D">
            <w:pPr>
              <w:spacing w:line="240" w:lineRule="exact"/>
              <w:jc w:val="right"/>
              <w:rPr>
                <w:rFonts w:ascii="標楷體" w:eastAsia="標楷體"/>
                <w:sz w:val="18"/>
              </w:rPr>
            </w:pPr>
          </w:p>
        </w:tc>
      </w:tr>
      <w:tr w:rsidR="00EA30B3" w:rsidRPr="009676D7" w14:paraId="1AE9D8C3" w14:textId="77777777" w:rsidTr="005727B5">
        <w:trPr>
          <w:trHeight w:val="960"/>
        </w:trPr>
        <w:tc>
          <w:tcPr>
            <w:tcW w:w="562" w:type="dxa"/>
            <w:vMerge/>
            <w:vAlign w:val="center"/>
          </w:tcPr>
          <w:p w14:paraId="5E6A5BBB" w14:textId="77777777" w:rsidR="00EA30B3" w:rsidRDefault="00EA30B3" w:rsidP="005727B5">
            <w:pPr>
              <w:jc w:val="center"/>
              <w:rPr>
                <w:rFonts w:ascii="標楷體" w:eastAsia="標楷體"/>
                <w:bCs/>
                <w:sz w:val="32"/>
              </w:rPr>
            </w:pPr>
          </w:p>
        </w:tc>
        <w:tc>
          <w:tcPr>
            <w:tcW w:w="8215" w:type="dxa"/>
            <w:gridSpan w:val="4"/>
          </w:tcPr>
          <w:p w14:paraId="314E10DE" w14:textId="35132D82" w:rsidR="00EA30B3" w:rsidRDefault="00EA30B3" w:rsidP="00614838">
            <w:pPr>
              <w:rPr>
                <w:rFonts w:ascii="標楷體" w:eastAsia="標楷體"/>
                <w:bCs/>
                <w:sz w:val="32"/>
              </w:rPr>
            </w:pPr>
            <w:r>
              <w:rPr>
                <w:rFonts w:ascii="標楷體" w:eastAsia="標楷體" w:hint="eastAsia"/>
                <w:bCs/>
                <w:sz w:val="32"/>
              </w:rPr>
              <w:t>Y</w:t>
            </w:r>
            <w:r>
              <w:rPr>
                <w:rFonts w:ascii="標楷體" w:eastAsia="標楷體"/>
                <w:bCs/>
                <w:sz w:val="32"/>
              </w:rPr>
              <w:t>ouTube</w:t>
            </w:r>
            <w:r>
              <w:rPr>
                <w:rFonts w:ascii="標楷體" w:eastAsia="標楷體" w:hint="eastAsia"/>
                <w:bCs/>
                <w:sz w:val="32"/>
              </w:rPr>
              <w:t>連結：</w:t>
            </w:r>
          </w:p>
        </w:tc>
      </w:tr>
      <w:tr w:rsidR="005727B5" w:rsidRPr="00255125" w14:paraId="1158CABD" w14:textId="77777777" w:rsidTr="00467363">
        <w:trPr>
          <w:trHeight w:val="1825"/>
        </w:trPr>
        <w:tc>
          <w:tcPr>
            <w:tcW w:w="562" w:type="dxa"/>
            <w:vMerge/>
          </w:tcPr>
          <w:p w14:paraId="76FF4C34" w14:textId="77777777" w:rsidR="005727B5" w:rsidRDefault="005727B5" w:rsidP="000747FD">
            <w:pPr>
              <w:rPr>
                <w:rFonts w:ascii="標楷體" w:eastAsia="標楷體"/>
                <w:bCs/>
                <w:sz w:val="32"/>
              </w:rPr>
            </w:pPr>
          </w:p>
        </w:tc>
        <w:tc>
          <w:tcPr>
            <w:tcW w:w="8215" w:type="dxa"/>
            <w:gridSpan w:val="4"/>
          </w:tcPr>
          <w:p w14:paraId="215F8AF7" w14:textId="5DDD93A1" w:rsidR="005727B5" w:rsidRDefault="005727B5" w:rsidP="000747FD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sz w:val="32"/>
              </w:rPr>
              <w:t>影片內容</w:t>
            </w:r>
            <w:r w:rsidR="00EA30B3">
              <w:rPr>
                <w:rFonts w:ascii="標楷體" w:eastAsia="標楷體" w:hint="eastAsia"/>
                <w:bCs/>
                <w:sz w:val="32"/>
              </w:rPr>
              <w:t>說明</w:t>
            </w:r>
            <w:r w:rsidRPr="009676D7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18757FFA" w14:textId="77777777" w:rsidR="00EA30B3" w:rsidRPr="00C876F5" w:rsidRDefault="00EA30B3" w:rsidP="000747FD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962E0D9" w14:textId="2DF16A35" w:rsidR="005727B5" w:rsidRPr="000747FD" w:rsidRDefault="005727B5" w:rsidP="000747FD">
            <w:pPr>
              <w:jc w:val="right"/>
              <w:rPr>
                <w:rFonts w:ascii="標楷體" w:eastAsia="標楷體" w:hAnsi="標楷體"/>
                <w:bCs/>
                <w:color w:val="FF0000"/>
                <w:sz w:val="20"/>
                <w:szCs w:val="28"/>
              </w:rPr>
            </w:pPr>
            <w:r w:rsidRPr="00E148A9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(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影片</w:t>
            </w:r>
            <w:r w:rsidR="0062592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連結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、</w:t>
            </w:r>
            <w:r w:rsidR="00625920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主題或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刊登原因、</w:t>
            </w:r>
            <w:r w:rsidRPr="00E148A9">
              <w:rPr>
                <w:rFonts w:ascii="標楷體" w:eastAsia="標楷體" w:hAnsi="標楷體" w:hint="eastAsia"/>
                <w:bCs/>
                <w:color w:val="FF0000"/>
                <w:sz w:val="20"/>
                <w:szCs w:val="28"/>
              </w:rPr>
              <w:t>配合活動說明或內容簡述)</w:t>
            </w:r>
          </w:p>
        </w:tc>
      </w:tr>
      <w:tr w:rsidR="005727B5" w:rsidRPr="009676D7" w14:paraId="75269F9A" w14:textId="77777777" w:rsidTr="005727B5">
        <w:trPr>
          <w:cantSplit/>
          <w:trHeight w:val="691"/>
        </w:trPr>
        <w:tc>
          <w:tcPr>
            <w:tcW w:w="562" w:type="dxa"/>
            <w:vMerge/>
          </w:tcPr>
          <w:p w14:paraId="16666956" w14:textId="77777777" w:rsidR="005727B5" w:rsidRPr="002834D0" w:rsidRDefault="005727B5" w:rsidP="006943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15" w:type="dxa"/>
            <w:gridSpan w:val="4"/>
            <w:vAlign w:val="center"/>
          </w:tcPr>
          <w:p w14:paraId="71E3D651" w14:textId="77777777" w:rsidR="005727B5" w:rsidRDefault="005727B5" w:rsidP="006943AD">
            <w:pPr>
              <w:jc w:val="both"/>
              <w:rPr>
                <w:rFonts w:ascii="標楷體" w:eastAsia="標楷體" w:hAnsi="標楷體"/>
              </w:rPr>
            </w:pPr>
            <w:r w:rsidRPr="002834D0">
              <w:rPr>
                <w:rFonts w:ascii="標楷體" w:eastAsia="標楷體" w:hAnsi="標楷體" w:hint="eastAsia"/>
              </w:rPr>
              <w:t>刊登</w:t>
            </w:r>
            <w:r>
              <w:rPr>
                <w:rFonts w:ascii="標楷體" w:eastAsia="標楷體" w:hAnsi="標楷體" w:hint="eastAsia"/>
              </w:rPr>
              <w:t>日期</w:t>
            </w:r>
            <w:r w:rsidRPr="002834D0">
              <w:rPr>
                <w:rFonts w:ascii="標楷體" w:eastAsia="標楷體" w:hAnsi="標楷體" w:hint="eastAsia"/>
              </w:rPr>
              <w:t xml:space="preserve">：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日</w:t>
            </w:r>
            <w:r>
              <w:rPr>
                <w:rFonts w:ascii="標楷體" w:eastAsia="標楷體" w:hAnsi="標楷體" w:hint="eastAsia"/>
              </w:rPr>
              <w:t xml:space="preserve">    至</w:t>
            </w:r>
            <w:r w:rsidRPr="002834D0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 </w:t>
            </w:r>
            <w:r w:rsidRPr="002834D0">
              <w:rPr>
                <w:rFonts w:ascii="標楷體" w:eastAsia="標楷體" w:hAnsi="標楷體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 月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34D0">
              <w:rPr>
                <w:rFonts w:ascii="標楷體" w:eastAsia="標楷體" w:hAnsi="標楷體" w:hint="eastAsia"/>
              </w:rPr>
              <w:t xml:space="preserve">  日 </w:t>
            </w:r>
          </w:p>
          <w:p w14:paraId="4CA1C59B" w14:textId="77777777" w:rsidR="005727B5" w:rsidRPr="007652D6" w:rsidRDefault="005727B5" w:rsidP="00A02A65">
            <w:pPr>
              <w:spacing w:line="280" w:lineRule="exact"/>
              <w:ind w:right="280"/>
              <w:jc w:val="right"/>
              <w:rPr>
                <w:rFonts w:ascii="標楷體" w:eastAsia="標楷體" w:hAnsi="標楷體"/>
                <w:bCs/>
                <w:color w:val="002060"/>
                <w:sz w:val="28"/>
                <w:szCs w:val="28"/>
              </w:rPr>
            </w:pPr>
          </w:p>
        </w:tc>
      </w:tr>
      <w:tr w:rsidR="005727B5" w:rsidRPr="009676D7" w14:paraId="2E952B91" w14:textId="77777777" w:rsidTr="005727B5">
        <w:trPr>
          <w:cantSplit/>
          <w:trHeight w:val="665"/>
        </w:trPr>
        <w:tc>
          <w:tcPr>
            <w:tcW w:w="562" w:type="dxa"/>
            <w:vMerge/>
          </w:tcPr>
          <w:p w14:paraId="65C5BE0B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E18A9CC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5805" w:type="dxa"/>
            <w:gridSpan w:val="3"/>
            <w:vAlign w:val="center"/>
          </w:tcPr>
          <w:p w14:paraId="4336F656" w14:textId="77777777" w:rsidR="005727B5" w:rsidRDefault="005727B5" w:rsidP="00A0258E">
            <w:pPr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5727B5" w:rsidRPr="009676D7" w14:paraId="7221DF46" w14:textId="77777777" w:rsidTr="005727B5">
        <w:trPr>
          <w:cantSplit/>
          <w:trHeight w:val="665"/>
        </w:trPr>
        <w:tc>
          <w:tcPr>
            <w:tcW w:w="562" w:type="dxa"/>
            <w:vMerge/>
          </w:tcPr>
          <w:p w14:paraId="2BB529DA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013514E" w14:textId="77777777" w:rsidR="005727B5" w:rsidRPr="000616A4" w:rsidRDefault="005727B5" w:rsidP="006674A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  <w:r>
              <w:rPr>
                <w:rFonts w:ascii="標楷體" w:eastAsia="標楷體" w:hAnsi="標楷體" w:hint="eastAsia"/>
              </w:rPr>
              <w:t>核章</w:t>
            </w:r>
            <w:r w:rsidRPr="000616A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023179E" w14:textId="77777777" w:rsidR="005727B5" w:rsidRDefault="005727B5" w:rsidP="006674A2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20"/>
              </w:rPr>
              <w:t> 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14:paraId="3D4DF306" w14:textId="77777777" w:rsidR="005727B5" w:rsidRPr="00583298" w:rsidRDefault="005727B5" w:rsidP="000C7F8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聯絡分機</w:t>
            </w:r>
          </w:p>
        </w:tc>
        <w:tc>
          <w:tcPr>
            <w:tcW w:w="1526" w:type="dxa"/>
            <w:vAlign w:val="center"/>
          </w:tcPr>
          <w:p w14:paraId="7270F2DC" w14:textId="77777777" w:rsidR="005727B5" w:rsidRDefault="005727B5" w:rsidP="006674A2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5727B5" w:rsidRPr="009676D7" w14:paraId="39AB8CE5" w14:textId="77777777" w:rsidTr="005727B5">
        <w:trPr>
          <w:cantSplit/>
          <w:trHeight w:val="665"/>
        </w:trPr>
        <w:tc>
          <w:tcPr>
            <w:tcW w:w="562" w:type="dxa"/>
            <w:vMerge/>
          </w:tcPr>
          <w:p w14:paraId="187F7C4A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6DCFE019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聯絡email</w:t>
            </w:r>
          </w:p>
        </w:tc>
        <w:tc>
          <w:tcPr>
            <w:tcW w:w="5805" w:type="dxa"/>
            <w:gridSpan w:val="3"/>
            <w:vAlign w:val="center"/>
          </w:tcPr>
          <w:p w14:paraId="5AD50848" w14:textId="77777777" w:rsidR="005727B5" w:rsidRDefault="005727B5" w:rsidP="006674A2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5727B5" w:rsidRPr="009676D7" w14:paraId="719F4B4F" w14:textId="77777777" w:rsidTr="005727B5">
        <w:trPr>
          <w:cantSplit/>
          <w:trHeight w:val="665"/>
        </w:trPr>
        <w:tc>
          <w:tcPr>
            <w:tcW w:w="562" w:type="dxa"/>
            <w:vMerge/>
          </w:tcPr>
          <w:p w14:paraId="054905C3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D6EB1C6" w14:textId="77777777" w:rsidR="005727B5" w:rsidRDefault="005727B5" w:rsidP="006674A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單位主管核章</w:t>
            </w:r>
          </w:p>
        </w:tc>
        <w:tc>
          <w:tcPr>
            <w:tcW w:w="5805" w:type="dxa"/>
            <w:gridSpan w:val="3"/>
            <w:vAlign w:val="center"/>
          </w:tcPr>
          <w:p w14:paraId="7AA6F203" w14:textId="77777777" w:rsidR="005727B5" w:rsidRDefault="005727B5" w:rsidP="006674A2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5727B5" w:rsidRPr="009676D7" w14:paraId="4EBBBF29" w14:textId="77777777" w:rsidTr="00A83E94">
        <w:trPr>
          <w:cantSplit/>
          <w:trHeight w:val="454"/>
        </w:trPr>
        <w:tc>
          <w:tcPr>
            <w:tcW w:w="562" w:type="dxa"/>
            <w:vMerge w:val="restart"/>
            <w:vAlign w:val="center"/>
          </w:tcPr>
          <w:p w14:paraId="0718F709" w14:textId="2B7F5F1F" w:rsidR="005727B5" w:rsidRPr="005D2657" w:rsidRDefault="00D30704" w:rsidP="00BC513E">
            <w:pPr>
              <w:spacing w:line="440" w:lineRule="exact"/>
              <w:jc w:val="center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內容</w:t>
            </w:r>
            <w:r w:rsidR="005727B5" w:rsidRPr="005D2657">
              <w:rPr>
                <w:rFonts w:ascii="標楷體" w:eastAsia="標楷體" w:hint="eastAsia"/>
                <w:bCs/>
                <w:sz w:val="28"/>
              </w:rPr>
              <w:t>審核</w:t>
            </w:r>
          </w:p>
        </w:tc>
        <w:tc>
          <w:tcPr>
            <w:tcW w:w="8215" w:type="dxa"/>
            <w:gridSpan w:val="4"/>
            <w:shd w:val="clear" w:color="auto" w:fill="D9D9D9" w:themeFill="background1" w:themeFillShade="D9"/>
            <w:vAlign w:val="center"/>
          </w:tcPr>
          <w:p w14:paraId="63C9C5F2" w14:textId="77777777" w:rsidR="005727B5" w:rsidRPr="008D3F3D" w:rsidRDefault="005727B5" w:rsidP="005727B5">
            <w:pPr>
              <w:jc w:val="center"/>
              <w:rPr>
                <w:rFonts w:ascii="標楷體" w:eastAsia="標楷體" w:hAnsi="標楷體" w:cs="新細明體"/>
                <w:sz w:val="18"/>
                <w:szCs w:val="18"/>
              </w:rPr>
            </w:pPr>
            <w:r w:rsidRPr="008D3F3D">
              <w:rPr>
                <w:rFonts w:ascii="標楷體" w:eastAsia="標楷體" w:hAnsi="標楷體" w:cs="新細明體" w:hint="eastAsia"/>
                <w:szCs w:val="18"/>
              </w:rPr>
              <w:t>秘書室</w:t>
            </w:r>
          </w:p>
        </w:tc>
      </w:tr>
      <w:tr w:rsidR="005727B5" w:rsidRPr="009676D7" w14:paraId="4D1BB631" w14:textId="77777777" w:rsidTr="00EA30B3">
        <w:trPr>
          <w:cantSplit/>
          <w:trHeight w:val="1551"/>
        </w:trPr>
        <w:tc>
          <w:tcPr>
            <w:tcW w:w="562" w:type="dxa"/>
            <w:vMerge/>
            <w:vAlign w:val="center"/>
          </w:tcPr>
          <w:p w14:paraId="13A17777" w14:textId="77777777" w:rsidR="005727B5" w:rsidRPr="005D2657" w:rsidRDefault="005727B5" w:rsidP="005727B5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215" w:type="dxa"/>
            <w:gridSpan w:val="4"/>
            <w:vAlign w:val="center"/>
          </w:tcPr>
          <w:p w14:paraId="35BD41F8" w14:textId="0C88F3C1" w:rsidR="00A83E94" w:rsidRPr="00EA30B3" w:rsidRDefault="00A83E94" w:rsidP="00EA30B3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1336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秘書室審核意見：(  )同意 (  )不同意</w:t>
            </w:r>
          </w:p>
          <w:p w14:paraId="38988895" w14:textId="77777777" w:rsidR="00A83E94" w:rsidRPr="00213363" w:rsidRDefault="00A83E94" w:rsidP="00A83E94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213363">
              <w:rPr>
                <w:rFonts w:hint="eastAsia"/>
                <w:color w:val="000000"/>
              </w:rPr>
              <w:t>承辦人：</w:t>
            </w:r>
            <w:r w:rsidRPr="00213363">
              <w:rPr>
                <w:rFonts w:hint="eastAsia"/>
                <w:color w:val="000000"/>
              </w:rPr>
              <w:t>________________</w:t>
            </w:r>
          </w:p>
          <w:p w14:paraId="6715DF12" w14:textId="4CBB0074" w:rsidR="005727B5" w:rsidRPr="00C334F6" w:rsidRDefault="00A83E94" w:rsidP="00A83E94">
            <w:pPr>
              <w:spacing w:line="600" w:lineRule="exact"/>
              <w:ind w:right="144"/>
              <w:jc w:val="right"/>
            </w:pPr>
            <w:r w:rsidRPr="00213363">
              <w:rPr>
                <w:rFonts w:hint="eastAsia"/>
                <w:color w:val="000000"/>
              </w:rPr>
              <w:t>單位主管：</w:t>
            </w:r>
            <w:r w:rsidRPr="00213363">
              <w:rPr>
                <w:rFonts w:hint="eastAsia"/>
                <w:color w:val="000000"/>
              </w:rPr>
              <w:t>_______________</w:t>
            </w:r>
            <w:r w:rsidR="005727B5">
              <w:rPr>
                <w:rFonts w:hint="eastAsia"/>
              </w:rPr>
              <w:t>_</w:t>
            </w:r>
          </w:p>
        </w:tc>
      </w:tr>
      <w:tr w:rsidR="005727B5" w:rsidRPr="009676D7" w14:paraId="48982D07" w14:textId="77777777" w:rsidTr="00A83E94">
        <w:trPr>
          <w:cantSplit/>
          <w:trHeight w:val="454"/>
        </w:trPr>
        <w:tc>
          <w:tcPr>
            <w:tcW w:w="562" w:type="dxa"/>
            <w:vMerge w:val="restart"/>
            <w:vAlign w:val="center"/>
          </w:tcPr>
          <w:p w14:paraId="3A2C0066" w14:textId="73ED8AF0" w:rsidR="005727B5" w:rsidRPr="005D2657" w:rsidRDefault="00D30704" w:rsidP="00BC513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資料</w:t>
            </w:r>
            <w:r w:rsidR="005727B5" w:rsidRPr="005D2657">
              <w:rPr>
                <w:rFonts w:ascii="標楷體" w:eastAsia="標楷體" w:hint="eastAsia"/>
                <w:bCs/>
                <w:sz w:val="28"/>
              </w:rPr>
              <w:t>上架</w:t>
            </w:r>
          </w:p>
        </w:tc>
        <w:tc>
          <w:tcPr>
            <w:tcW w:w="8215" w:type="dxa"/>
            <w:gridSpan w:val="4"/>
            <w:shd w:val="clear" w:color="auto" w:fill="D9D9D9" w:themeFill="background1" w:themeFillShade="D9"/>
            <w:vAlign w:val="center"/>
          </w:tcPr>
          <w:p w14:paraId="45181987" w14:textId="77777777" w:rsidR="005727B5" w:rsidRDefault="005727B5" w:rsidP="005727B5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Cs w:val="28"/>
              </w:rPr>
              <w:t>計網中心</w:t>
            </w:r>
            <w:proofErr w:type="gramEnd"/>
          </w:p>
        </w:tc>
      </w:tr>
      <w:tr w:rsidR="005727B5" w:rsidRPr="009676D7" w14:paraId="4D151995" w14:textId="77777777" w:rsidTr="00582EAD">
        <w:trPr>
          <w:cantSplit/>
          <w:trHeight w:val="665"/>
        </w:trPr>
        <w:tc>
          <w:tcPr>
            <w:tcW w:w="562" w:type="dxa"/>
            <w:vMerge/>
          </w:tcPr>
          <w:p w14:paraId="11044F58" w14:textId="77777777" w:rsidR="005727B5" w:rsidRPr="000C7F88" w:rsidRDefault="005727B5" w:rsidP="005727B5">
            <w:pPr>
              <w:rPr>
                <w:rFonts w:ascii="標楷體" w:eastAsia="標楷體" w:hAnsi="標楷體"/>
                <w:bCs/>
                <w:szCs w:val="28"/>
              </w:rPr>
            </w:pPr>
          </w:p>
        </w:tc>
        <w:tc>
          <w:tcPr>
            <w:tcW w:w="8215" w:type="dxa"/>
            <w:gridSpan w:val="4"/>
            <w:vAlign w:val="center"/>
          </w:tcPr>
          <w:p w14:paraId="04C1E66A" w14:textId="04A4DD74" w:rsidR="006964EE" w:rsidRPr="00EA30B3" w:rsidRDefault="00A83E94" w:rsidP="006964EE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6B61B8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資料規格審核意見：</w:t>
            </w:r>
            <w:r w:rsidR="006964EE" w:rsidRPr="0021336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(  )</w:t>
            </w:r>
            <w:r w:rsidR="006964EE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  <w:r w:rsidR="006964EE" w:rsidRPr="0021336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(  )</w:t>
            </w:r>
            <w:r w:rsidR="006964EE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不</w:t>
            </w:r>
            <w:bookmarkStart w:id="0" w:name="_GoBack"/>
            <w:bookmarkEnd w:id="0"/>
            <w:r w:rsidR="006964EE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</w:p>
          <w:p w14:paraId="7FB43120" w14:textId="77777777" w:rsidR="00A83E94" w:rsidRPr="006B61B8" w:rsidRDefault="00A83E94" w:rsidP="00A83E94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</w:p>
          <w:p w14:paraId="3ECD8E56" w14:textId="77777777" w:rsidR="00A83E94" w:rsidRPr="006B61B8" w:rsidRDefault="00A83E94" w:rsidP="00A83E94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6B61B8">
              <w:rPr>
                <w:rFonts w:hint="eastAsia"/>
                <w:color w:val="000000"/>
              </w:rPr>
              <w:t>承辦人：</w:t>
            </w:r>
            <w:r w:rsidRPr="006B61B8">
              <w:rPr>
                <w:rFonts w:hint="eastAsia"/>
                <w:color w:val="000000"/>
              </w:rPr>
              <w:t>________________</w:t>
            </w:r>
          </w:p>
          <w:p w14:paraId="6EDA60DE" w14:textId="77777777" w:rsidR="00A83E94" w:rsidRPr="006B61B8" w:rsidRDefault="00A83E94" w:rsidP="00A83E94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6B61B8">
              <w:rPr>
                <w:rFonts w:hint="eastAsia"/>
                <w:color w:val="000000"/>
              </w:rPr>
              <w:t>組長：</w:t>
            </w:r>
            <w:r w:rsidRPr="006B61B8">
              <w:rPr>
                <w:rFonts w:hint="eastAsia"/>
                <w:color w:val="000000"/>
              </w:rPr>
              <w:t>________________</w:t>
            </w:r>
          </w:p>
          <w:p w14:paraId="0B656D0C" w14:textId="4AC30681" w:rsidR="005727B5" w:rsidRDefault="00A83E94" w:rsidP="00A83E94">
            <w:pPr>
              <w:spacing w:line="600" w:lineRule="exact"/>
              <w:ind w:right="144"/>
              <w:jc w:val="right"/>
              <w:rPr>
                <w:rFonts w:ascii="新細明體" w:hAnsi="新細明體" w:cs="新細明體"/>
                <w:sz w:val="18"/>
                <w:szCs w:val="18"/>
              </w:rPr>
            </w:pPr>
            <w:r w:rsidRPr="006B61B8">
              <w:rPr>
                <w:rFonts w:hint="eastAsia"/>
                <w:color w:val="000000"/>
              </w:rPr>
              <w:t>主任：</w:t>
            </w:r>
            <w:r w:rsidRPr="006B61B8">
              <w:rPr>
                <w:rFonts w:hint="eastAsia"/>
                <w:color w:val="000000"/>
              </w:rPr>
              <w:t>________________</w:t>
            </w:r>
          </w:p>
        </w:tc>
      </w:tr>
    </w:tbl>
    <w:p w14:paraId="36703ACA" w14:textId="3C57A9B2" w:rsidR="000A1B10" w:rsidRDefault="000A1B10" w:rsidP="006B4595">
      <w:pPr>
        <w:pStyle w:val="a3"/>
        <w:spacing w:line="240" w:lineRule="auto"/>
        <w:ind w:left="539" w:firstLineChars="0" w:hanging="539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注意事項：</w:t>
      </w:r>
    </w:p>
    <w:p w14:paraId="43997801" w14:textId="0635AE30" w:rsidR="0047080A" w:rsidRPr="00467363" w:rsidRDefault="00467363" w:rsidP="00755382">
      <w:pPr>
        <w:pStyle w:val="a3"/>
        <w:numPr>
          <w:ilvl w:val="0"/>
          <w:numId w:val="6"/>
        </w:numPr>
        <w:spacing w:line="240" w:lineRule="auto"/>
        <w:ind w:left="482" w:firstLineChars="0" w:hanging="482"/>
        <w:jc w:val="left"/>
        <w:rPr>
          <w:sz w:val="20"/>
          <w:szCs w:val="20"/>
        </w:rPr>
      </w:pPr>
      <w:r w:rsidRPr="00467363">
        <w:rPr>
          <w:rFonts w:hint="eastAsia"/>
          <w:sz w:val="20"/>
          <w:szCs w:val="20"/>
        </w:rPr>
        <w:t>影片</w:t>
      </w:r>
      <w:r w:rsidR="0076714D">
        <w:rPr>
          <w:rFonts w:hint="eastAsia"/>
          <w:sz w:val="20"/>
          <w:szCs w:val="20"/>
        </w:rPr>
        <w:t>建</w:t>
      </w:r>
      <w:r w:rsidR="00BB385D" w:rsidRPr="00467363">
        <w:rPr>
          <w:rFonts w:hint="eastAsia"/>
          <w:sz w:val="20"/>
          <w:szCs w:val="20"/>
        </w:rPr>
        <w:t>請先上傳至</w:t>
      </w:r>
      <w:r w:rsidR="00BB53BC">
        <w:rPr>
          <w:rFonts w:hint="eastAsia"/>
          <w:sz w:val="20"/>
          <w:szCs w:val="20"/>
        </w:rPr>
        <w:t>單位</w:t>
      </w:r>
      <w:r w:rsidR="00367E00">
        <w:rPr>
          <w:rFonts w:hint="eastAsia"/>
          <w:sz w:val="20"/>
          <w:szCs w:val="20"/>
        </w:rPr>
        <w:t>官方</w:t>
      </w:r>
      <w:r w:rsidR="00BB385D" w:rsidRPr="00467363">
        <w:rPr>
          <w:rFonts w:hint="eastAsia"/>
          <w:sz w:val="20"/>
          <w:szCs w:val="20"/>
        </w:rPr>
        <w:t>Y</w:t>
      </w:r>
      <w:r w:rsidR="00BB385D" w:rsidRPr="00467363">
        <w:rPr>
          <w:sz w:val="20"/>
          <w:szCs w:val="20"/>
        </w:rPr>
        <w:t>ouTube</w:t>
      </w:r>
      <w:r w:rsidR="004A7A99" w:rsidRPr="00467363">
        <w:rPr>
          <w:rFonts w:hint="eastAsia"/>
          <w:sz w:val="20"/>
          <w:szCs w:val="20"/>
        </w:rPr>
        <w:t xml:space="preserve"> </w:t>
      </w:r>
      <w:r w:rsidR="009640A3" w:rsidRPr="00467363">
        <w:rPr>
          <w:rFonts w:hint="eastAsia"/>
          <w:sz w:val="20"/>
          <w:szCs w:val="20"/>
        </w:rPr>
        <w:t>(原已置於NPT</w:t>
      </w:r>
      <w:r w:rsidR="009640A3" w:rsidRPr="00467363">
        <w:rPr>
          <w:sz w:val="20"/>
          <w:szCs w:val="20"/>
        </w:rPr>
        <w:t>U Plus TV</w:t>
      </w:r>
      <w:r w:rsidR="006E41CA">
        <w:rPr>
          <w:rFonts w:hint="eastAsia"/>
          <w:sz w:val="20"/>
          <w:szCs w:val="20"/>
        </w:rPr>
        <w:t>頻道</w:t>
      </w:r>
      <w:r w:rsidR="009640A3" w:rsidRPr="00467363">
        <w:rPr>
          <w:rFonts w:hint="eastAsia"/>
          <w:sz w:val="20"/>
          <w:szCs w:val="20"/>
        </w:rPr>
        <w:t>之影片免再上傳)</w:t>
      </w:r>
    </w:p>
    <w:p w14:paraId="2DE2BEFA" w14:textId="4F2AF341" w:rsidR="00C31D0A" w:rsidRPr="00467363" w:rsidRDefault="00467363" w:rsidP="00467363">
      <w:pPr>
        <w:pStyle w:val="a3"/>
        <w:numPr>
          <w:ilvl w:val="0"/>
          <w:numId w:val="6"/>
        </w:numPr>
        <w:spacing w:afterLines="50" w:after="180" w:line="240" w:lineRule="atLeast"/>
        <w:ind w:left="482" w:firstLineChars="0" w:hanging="482"/>
        <w:jc w:val="left"/>
        <w:rPr>
          <w:color w:val="000000" w:themeColor="text1"/>
        </w:rPr>
      </w:pPr>
      <w:r w:rsidRPr="00467363">
        <w:rPr>
          <w:rFonts w:hint="eastAsia"/>
          <w:sz w:val="20"/>
          <w:szCs w:val="20"/>
        </w:rPr>
        <w:t>請</w:t>
      </w:r>
      <w:r w:rsidRPr="00A76A4A">
        <w:rPr>
          <w:rFonts w:hint="eastAsia"/>
          <w:sz w:val="20"/>
        </w:rPr>
        <w:t>填具表單並核章後，送交</w:t>
      </w:r>
      <w:r w:rsidRPr="00A76A4A">
        <w:rPr>
          <w:rFonts w:hint="eastAsia"/>
          <w:color w:val="FF0000"/>
          <w:sz w:val="20"/>
        </w:rPr>
        <w:t>秘書室審核、</w:t>
      </w:r>
      <w:proofErr w:type="gramStart"/>
      <w:r w:rsidRPr="00A76A4A">
        <w:rPr>
          <w:rFonts w:hint="eastAsia"/>
          <w:color w:val="FF0000"/>
          <w:sz w:val="20"/>
        </w:rPr>
        <w:t>計網中心</w:t>
      </w:r>
      <w:proofErr w:type="gramEnd"/>
      <w:r w:rsidRPr="00A76A4A">
        <w:rPr>
          <w:rFonts w:hint="eastAsia"/>
          <w:color w:val="FF0000"/>
          <w:sz w:val="20"/>
        </w:rPr>
        <w:t>上架</w:t>
      </w:r>
      <w:r>
        <w:rPr>
          <w:rFonts w:hint="eastAsia"/>
          <w:sz w:val="18"/>
        </w:rPr>
        <w:t>，並請詳閱影片格式說明</w:t>
      </w:r>
      <w:r w:rsidRPr="0038633F">
        <w:rPr>
          <w:rFonts w:hint="eastAsia"/>
          <w:sz w:val="18"/>
        </w:rPr>
        <w:t>)</w:t>
      </w:r>
    </w:p>
    <w:sectPr w:rsidR="00C31D0A" w:rsidRPr="00467363" w:rsidSect="00F52EC7">
      <w:pgSz w:w="11906" w:h="16838"/>
      <w:pgMar w:top="1258" w:right="1418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85B6A" w14:textId="77777777" w:rsidR="0055531D" w:rsidRDefault="0055531D">
      <w:r>
        <w:separator/>
      </w:r>
    </w:p>
  </w:endnote>
  <w:endnote w:type="continuationSeparator" w:id="0">
    <w:p w14:paraId="35E438DA" w14:textId="77777777" w:rsidR="0055531D" w:rsidRDefault="0055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923FB" w14:textId="77777777" w:rsidR="0055531D" w:rsidRDefault="0055531D">
      <w:r>
        <w:separator/>
      </w:r>
    </w:p>
  </w:footnote>
  <w:footnote w:type="continuationSeparator" w:id="0">
    <w:p w14:paraId="47C43C14" w14:textId="77777777" w:rsidR="0055531D" w:rsidRDefault="00555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E1F9B"/>
    <w:multiLevelType w:val="hybridMultilevel"/>
    <w:tmpl w:val="46C209EE"/>
    <w:lvl w:ilvl="0" w:tplc="A1C6AA50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" w15:restartNumberingAfterBreak="0">
    <w:nsid w:val="354A037E"/>
    <w:multiLevelType w:val="hybridMultilevel"/>
    <w:tmpl w:val="D53633C4"/>
    <w:lvl w:ilvl="0" w:tplc="6D40A6E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/>
      </w:rPr>
    </w:lvl>
    <w:lvl w:ilvl="1" w:tplc="07F6B82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Times New Roman" w:hint="default"/>
      </w:rPr>
    </w:lvl>
    <w:lvl w:ilvl="2" w:tplc="18FA933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1973C1D"/>
    <w:multiLevelType w:val="hybridMultilevel"/>
    <w:tmpl w:val="AF98FB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F44F2B"/>
    <w:multiLevelType w:val="hybridMultilevel"/>
    <w:tmpl w:val="D9F65932"/>
    <w:lvl w:ilvl="0" w:tplc="D7DCB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5A7C0E"/>
    <w:multiLevelType w:val="hybridMultilevel"/>
    <w:tmpl w:val="53880EC4"/>
    <w:lvl w:ilvl="0" w:tplc="8584A744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5" w15:restartNumberingAfterBreak="0">
    <w:nsid w:val="79F34020"/>
    <w:multiLevelType w:val="hybridMultilevel"/>
    <w:tmpl w:val="38D0F138"/>
    <w:lvl w:ilvl="0" w:tplc="7F1A7E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"/>
  <w:drawingGridVerticalSpacing w:val="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67"/>
    <w:rsid w:val="0000083B"/>
    <w:rsid w:val="000042AD"/>
    <w:rsid w:val="00012A88"/>
    <w:rsid w:val="000143E5"/>
    <w:rsid w:val="00024A03"/>
    <w:rsid w:val="000255D7"/>
    <w:rsid w:val="00025CE2"/>
    <w:rsid w:val="000266C5"/>
    <w:rsid w:val="00026AD7"/>
    <w:rsid w:val="00036B0F"/>
    <w:rsid w:val="0004064B"/>
    <w:rsid w:val="00050104"/>
    <w:rsid w:val="00052789"/>
    <w:rsid w:val="00063364"/>
    <w:rsid w:val="00065296"/>
    <w:rsid w:val="000673E4"/>
    <w:rsid w:val="00067561"/>
    <w:rsid w:val="000747FD"/>
    <w:rsid w:val="000772DD"/>
    <w:rsid w:val="00090151"/>
    <w:rsid w:val="00090CC4"/>
    <w:rsid w:val="00092E5E"/>
    <w:rsid w:val="000A1B10"/>
    <w:rsid w:val="000A1F97"/>
    <w:rsid w:val="000A2D2A"/>
    <w:rsid w:val="000B3B4E"/>
    <w:rsid w:val="000C0D3F"/>
    <w:rsid w:val="000C1230"/>
    <w:rsid w:val="000C1A51"/>
    <w:rsid w:val="000C7F88"/>
    <w:rsid w:val="000E1B60"/>
    <w:rsid w:val="000E7264"/>
    <w:rsid w:val="000F12CE"/>
    <w:rsid w:val="000F5F12"/>
    <w:rsid w:val="0010038B"/>
    <w:rsid w:val="0010058D"/>
    <w:rsid w:val="00104932"/>
    <w:rsid w:val="00133036"/>
    <w:rsid w:val="00146026"/>
    <w:rsid w:val="00146CFD"/>
    <w:rsid w:val="00152A18"/>
    <w:rsid w:val="00152A31"/>
    <w:rsid w:val="0015588C"/>
    <w:rsid w:val="00155A8A"/>
    <w:rsid w:val="001720EB"/>
    <w:rsid w:val="00180B6B"/>
    <w:rsid w:val="00181D7C"/>
    <w:rsid w:val="00182E4F"/>
    <w:rsid w:val="001A7126"/>
    <w:rsid w:val="001B22E6"/>
    <w:rsid w:val="001B33A1"/>
    <w:rsid w:val="001C1395"/>
    <w:rsid w:val="001C1A66"/>
    <w:rsid w:val="001C4911"/>
    <w:rsid w:val="001C4D03"/>
    <w:rsid w:val="001D06F4"/>
    <w:rsid w:val="001D1645"/>
    <w:rsid w:val="001D2E3B"/>
    <w:rsid w:val="001D4005"/>
    <w:rsid w:val="001D6203"/>
    <w:rsid w:val="001E22BB"/>
    <w:rsid w:val="001E3DA0"/>
    <w:rsid w:val="001E55BC"/>
    <w:rsid w:val="001E6CE9"/>
    <w:rsid w:val="001F78B0"/>
    <w:rsid w:val="002019C0"/>
    <w:rsid w:val="00204ACF"/>
    <w:rsid w:val="002070B7"/>
    <w:rsid w:val="0021716A"/>
    <w:rsid w:val="00220AA4"/>
    <w:rsid w:val="00234BAE"/>
    <w:rsid w:val="0023544D"/>
    <w:rsid w:val="0023634F"/>
    <w:rsid w:val="00241A90"/>
    <w:rsid w:val="00250425"/>
    <w:rsid w:val="002531A6"/>
    <w:rsid w:val="00255125"/>
    <w:rsid w:val="00256A16"/>
    <w:rsid w:val="00257D17"/>
    <w:rsid w:val="00262FE8"/>
    <w:rsid w:val="00265557"/>
    <w:rsid w:val="00266E4A"/>
    <w:rsid w:val="0027150C"/>
    <w:rsid w:val="002730BE"/>
    <w:rsid w:val="002834D0"/>
    <w:rsid w:val="00293AA2"/>
    <w:rsid w:val="002953E9"/>
    <w:rsid w:val="002A0946"/>
    <w:rsid w:val="002A0B44"/>
    <w:rsid w:val="002A3839"/>
    <w:rsid w:val="002A6D43"/>
    <w:rsid w:val="002E097B"/>
    <w:rsid w:val="002E0994"/>
    <w:rsid w:val="002E1906"/>
    <w:rsid w:val="002F024C"/>
    <w:rsid w:val="002F45D9"/>
    <w:rsid w:val="003167E8"/>
    <w:rsid w:val="00321CA4"/>
    <w:rsid w:val="00323511"/>
    <w:rsid w:val="00327D2A"/>
    <w:rsid w:val="00327E29"/>
    <w:rsid w:val="00343D4A"/>
    <w:rsid w:val="00350C17"/>
    <w:rsid w:val="0035593F"/>
    <w:rsid w:val="0036785F"/>
    <w:rsid w:val="00367985"/>
    <w:rsid w:val="00367E00"/>
    <w:rsid w:val="00374BCB"/>
    <w:rsid w:val="00380470"/>
    <w:rsid w:val="003807E5"/>
    <w:rsid w:val="00383F1D"/>
    <w:rsid w:val="0038633F"/>
    <w:rsid w:val="003872B5"/>
    <w:rsid w:val="00387B2B"/>
    <w:rsid w:val="0039009F"/>
    <w:rsid w:val="003A3356"/>
    <w:rsid w:val="003A532E"/>
    <w:rsid w:val="003B07E2"/>
    <w:rsid w:val="003B2BA4"/>
    <w:rsid w:val="003B59E4"/>
    <w:rsid w:val="003B7493"/>
    <w:rsid w:val="003C799C"/>
    <w:rsid w:val="003D42F3"/>
    <w:rsid w:val="003D4F7B"/>
    <w:rsid w:val="003D7336"/>
    <w:rsid w:val="003E44CF"/>
    <w:rsid w:val="003E542A"/>
    <w:rsid w:val="003E6C34"/>
    <w:rsid w:val="003F0604"/>
    <w:rsid w:val="003F1E16"/>
    <w:rsid w:val="003F6BBC"/>
    <w:rsid w:val="003F74BA"/>
    <w:rsid w:val="0040245E"/>
    <w:rsid w:val="0040599A"/>
    <w:rsid w:val="0041414D"/>
    <w:rsid w:val="00424F9B"/>
    <w:rsid w:val="00425CC1"/>
    <w:rsid w:val="0044061C"/>
    <w:rsid w:val="00441450"/>
    <w:rsid w:val="00442438"/>
    <w:rsid w:val="00444320"/>
    <w:rsid w:val="00444C03"/>
    <w:rsid w:val="00446E59"/>
    <w:rsid w:val="0045160C"/>
    <w:rsid w:val="0045492C"/>
    <w:rsid w:val="00455F99"/>
    <w:rsid w:val="004672C8"/>
    <w:rsid w:val="00467363"/>
    <w:rsid w:val="0047080A"/>
    <w:rsid w:val="00484AD5"/>
    <w:rsid w:val="00491C42"/>
    <w:rsid w:val="0049398C"/>
    <w:rsid w:val="004A7A99"/>
    <w:rsid w:val="004B69AA"/>
    <w:rsid w:val="004C08E0"/>
    <w:rsid w:val="004F0AE8"/>
    <w:rsid w:val="004F1067"/>
    <w:rsid w:val="00505F79"/>
    <w:rsid w:val="00510395"/>
    <w:rsid w:val="00510D96"/>
    <w:rsid w:val="00511972"/>
    <w:rsid w:val="005128D3"/>
    <w:rsid w:val="00515CC1"/>
    <w:rsid w:val="005204B7"/>
    <w:rsid w:val="0052099A"/>
    <w:rsid w:val="005244C5"/>
    <w:rsid w:val="005255B9"/>
    <w:rsid w:val="005306AF"/>
    <w:rsid w:val="0053546C"/>
    <w:rsid w:val="00535A7D"/>
    <w:rsid w:val="00542CD6"/>
    <w:rsid w:val="0054391C"/>
    <w:rsid w:val="005463EE"/>
    <w:rsid w:val="005472AE"/>
    <w:rsid w:val="005540D8"/>
    <w:rsid w:val="0055531D"/>
    <w:rsid w:val="005718CA"/>
    <w:rsid w:val="005727B5"/>
    <w:rsid w:val="005826D6"/>
    <w:rsid w:val="00582AD8"/>
    <w:rsid w:val="00583298"/>
    <w:rsid w:val="00583B76"/>
    <w:rsid w:val="00586175"/>
    <w:rsid w:val="00586269"/>
    <w:rsid w:val="00586A70"/>
    <w:rsid w:val="005A08D8"/>
    <w:rsid w:val="005B1C9E"/>
    <w:rsid w:val="005B2919"/>
    <w:rsid w:val="005B7E1C"/>
    <w:rsid w:val="005C1654"/>
    <w:rsid w:val="005C1860"/>
    <w:rsid w:val="005C2ECA"/>
    <w:rsid w:val="005C447F"/>
    <w:rsid w:val="005D527B"/>
    <w:rsid w:val="005F1A57"/>
    <w:rsid w:val="00610613"/>
    <w:rsid w:val="00610821"/>
    <w:rsid w:val="0061420F"/>
    <w:rsid w:val="00614838"/>
    <w:rsid w:val="006152FC"/>
    <w:rsid w:val="006173B9"/>
    <w:rsid w:val="0062001E"/>
    <w:rsid w:val="00625920"/>
    <w:rsid w:val="00626282"/>
    <w:rsid w:val="00654876"/>
    <w:rsid w:val="00657164"/>
    <w:rsid w:val="006674A2"/>
    <w:rsid w:val="0067466A"/>
    <w:rsid w:val="006776B4"/>
    <w:rsid w:val="00687098"/>
    <w:rsid w:val="00687CF3"/>
    <w:rsid w:val="006943AD"/>
    <w:rsid w:val="00695B08"/>
    <w:rsid w:val="006964EE"/>
    <w:rsid w:val="00696535"/>
    <w:rsid w:val="0069720A"/>
    <w:rsid w:val="006A224C"/>
    <w:rsid w:val="006A6C2E"/>
    <w:rsid w:val="006B4595"/>
    <w:rsid w:val="006C055F"/>
    <w:rsid w:val="006D4C42"/>
    <w:rsid w:val="006E2966"/>
    <w:rsid w:val="006E41CA"/>
    <w:rsid w:val="006E5AE6"/>
    <w:rsid w:val="006E6280"/>
    <w:rsid w:val="00712083"/>
    <w:rsid w:val="00716560"/>
    <w:rsid w:val="00716C59"/>
    <w:rsid w:val="00722A39"/>
    <w:rsid w:val="00723FE4"/>
    <w:rsid w:val="0072501A"/>
    <w:rsid w:val="00730B90"/>
    <w:rsid w:val="007322BC"/>
    <w:rsid w:val="0074093F"/>
    <w:rsid w:val="00742F49"/>
    <w:rsid w:val="00747B22"/>
    <w:rsid w:val="00750B6F"/>
    <w:rsid w:val="00755382"/>
    <w:rsid w:val="00760A5C"/>
    <w:rsid w:val="0076146F"/>
    <w:rsid w:val="00761589"/>
    <w:rsid w:val="007652D6"/>
    <w:rsid w:val="00766F20"/>
    <w:rsid w:val="0076714D"/>
    <w:rsid w:val="00772B2F"/>
    <w:rsid w:val="00784098"/>
    <w:rsid w:val="00795A26"/>
    <w:rsid w:val="007A0035"/>
    <w:rsid w:val="007B05A1"/>
    <w:rsid w:val="007B6C74"/>
    <w:rsid w:val="007D1F41"/>
    <w:rsid w:val="007D6E3F"/>
    <w:rsid w:val="007E27C4"/>
    <w:rsid w:val="007E2878"/>
    <w:rsid w:val="007E6D4F"/>
    <w:rsid w:val="00800074"/>
    <w:rsid w:val="008057CD"/>
    <w:rsid w:val="008072C3"/>
    <w:rsid w:val="008162B8"/>
    <w:rsid w:val="0082075B"/>
    <w:rsid w:val="0082267C"/>
    <w:rsid w:val="00822AC2"/>
    <w:rsid w:val="00824CBD"/>
    <w:rsid w:val="008263E7"/>
    <w:rsid w:val="00826631"/>
    <w:rsid w:val="00830631"/>
    <w:rsid w:val="00832D0F"/>
    <w:rsid w:val="00846D47"/>
    <w:rsid w:val="0085393C"/>
    <w:rsid w:val="008727DA"/>
    <w:rsid w:val="00873CA5"/>
    <w:rsid w:val="00892E4A"/>
    <w:rsid w:val="00893846"/>
    <w:rsid w:val="00895592"/>
    <w:rsid w:val="0089710D"/>
    <w:rsid w:val="008B23DD"/>
    <w:rsid w:val="008C11BF"/>
    <w:rsid w:val="008D3F4D"/>
    <w:rsid w:val="008D760E"/>
    <w:rsid w:val="008E6B3A"/>
    <w:rsid w:val="00901779"/>
    <w:rsid w:val="009116E6"/>
    <w:rsid w:val="00913D8C"/>
    <w:rsid w:val="009170C5"/>
    <w:rsid w:val="009251E4"/>
    <w:rsid w:val="00935118"/>
    <w:rsid w:val="009359A2"/>
    <w:rsid w:val="00942835"/>
    <w:rsid w:val="00942A5D"/>
    <w:rsid w:val="00942C66"/>
    <w:rsid w:val="00962B3D"/>
    <w:rsid w:val="009640A3"/>
    <w:rsid w:val="009644DD"/>
    <w:rsid w:val="00982FDB"/>
    <w:rsid w:val="00983FCC"/>
    <w:rsid w:val="009A1BFC"/>
    <w:rsid w:val="009A23D3"/>
    <w:rsid w:val="009C08BB"/>
    <w:rsid w:val="009C0CDD"/>
    <w:rsid w:val="009C74CD"/>
    <w:rsid w:val="009C7A9D"/>
    <w:rsid w:val="009C7F67"/>
    <w:rsid w:val="009D1D58"/>
    <w:rsid w:val="009D20BD"/>
    <w:rsid w:val="009D420E"/>
    <w:rsid w:val="009E0C88"/>
    <w:rsid w:val="009E1942"/>
    <w:rsid w:val="009E23DA"/>
    <w:rsid w:val="009E4199"/>
    <w:rsid w:val="009E7789"/>
    <w:rsid w:val="009F07CF"/>
    <w:rsid w:val="00A0258E"/>
    <w:rsid w:val="00A02A65"/>
    <w:rsid w:val="00A05DB4"/>
    <w:rsid w:val="00A124D7"/>
    <w:rsid w:val="00A1405A"/>
    <w:rsid w:val="00A20E74"/>
    <w:rsid w:val="00A3032C"/>
    <w:rsid w:val="00A34C72"/>
    <w:rsid w:val="00A41EBD"/>
    <w:rsid w:val="00A422A0"/>
    <w:rsid w:val="00A4716C"/>
    <w:rsid w:val="00A53768"/>
    <w:rsid w:val="00A603FD"/>
    <w:rsid w:val="00A62FCE"/>
    <w:rsid w:val="00A63FB2"/>
    <w:rsid w:val="00A66D09"/>
    <w:rsid w:val="00A67C61"/>
    <w:rsid w:val="00A72E60"/>
    <w:rsid w:val="00A80F3B"/>
    <w:rsid w:val="00A83E94"/>
    <w:rsid w:val="00A864F3"/>
    <w:rsid w:val="00A957DF"/>
    <w:rsid w:val="00AA0215"/>
    <w:rsid w:val="00AA3B2D"/>
    <w:rsid w:val="00AA4100"/>
    <w:rsid w:val="00AC3655"/>
    <w:rsid w:val="00AC716C"/>
    <w:rsid w:val="00AD3617"/>
    <w:rsid w:val="00AD77B2"/>
    <w:rsid w:val="00AE47AC"/>
    <w:rsid w:val="00AF4698"/>
    <w:rsid w:val="00AF62A0"/>
    <w:rsid w:val="00AF731F"/>
    <w:rsid w:val="00B036FB"/>
    <w:rsid w:val="00B11823"/>
    <w:rsid w:val="00B12C29"/>
    <w:rsid w:val="00B207DF"/>
    <w:rsid w:val="00B23804"/>
    <w:rsid w:val="00B24F44"/>
    <w:rsid w:val="00B30B8D"/>
    <w:rsid w:val="00B346F1"/>
    <w:rsid w:val="00B37AE7"/>
    <w:rsid w:val="00B40222"/>
    <w:rsid w:val="00B41479"/>
    <w:rsid w:val="00B42837"/>
    <w:rsid w:val="00B5234B"/>
    <w:rsid w:val="00B63994"/>
    <w:rsid w:val="00B66F29"/>
    <w:rsid w:val="00B84479"/>
    <w:rsid w:val="00B86ECE"/>
    <w:rsid w:val="00B87222"/>
    <w:rsid w:val="00BA2612"/>
    <w:rsid w:val="00BA4BA7"/>
    <w:rsid w:val="00BB385D"/>
    <w:rsid w:val="00BB53BC"/>
    <w:rsid w:val="00BB6DA7"/>
    <w:rsid w:val="00BC1BD4"/>
    <w:rsid w:val="00BC513E"/>
    <w:rsid w:val="00BC7C18"/>
    <w:rsid w:val="00BD7C24"/>
    <w:rsid w:val="00BE255D"/>
    <w:rsid w:val="00BE576C"/>
    <w:rsid w:val="00BF468D"/>
    <w:rsid w:val="00C023B2"/>
    <w:rsid w:val="00C03A6B"/>
    <w:rsid w:val="00C0768B"/>
    <w:rsid w:val="00C10B23"/>
    <w:rsid w:val="00C11756"/>
    <w:rsid w:val="00C15D44"/>
    <w:rsid w:val="00C23836"/>
    <w:rsid w:val="00C31D0A"/>
    <w:rsid w:val="00C334F6"/>
    <w:rsid w:val="00C33ED4"/>
    <w:rsid w:val="00C341EC"/>
    <w:rsid w:val="00C362F9"/>
    <w:rsid w:val="00C42EEA"/>
    <w:rsid w:val="00C4599D"/>
    <w:rsid w:val="00C46F58"/>
    <w:rsid w:val="00C50258"/>
    <w:rsid w:val="00C62E01"/>
    <w:rsid w:val="00C67194"/>
    <w:rsid w:val="00C7756E"/>
    <w:rsid w:val="00C84ECE"/>
    <w:rsid w:val="00C876F5"/>
    <w:rsid w:val="00C879E0"/>
    <w:rsid w:val="00C91599"/>
    <w:rsid w:val="00C97FCB"/>
    <w:rsid w:val="00CA747B"/>
    <w:rsid w:val="00CB30DC"/>
    <w:rsid w:val="00CB70ED"/>
    <w:rsid w:val="00CC2138"/>
    <w:rsid w:val="00CC7248"/>
    <w:rsid w:val="00CD2431"/>
    <w:rsid w:val="00CD2E9C"/>
    <w:rsid w:val="00CD5DE1"/>
    <w:rsid w:val="00CD7D13"/>
    <w:rsid w:val="00CE077E"/>
    <w:rsid w:val="00CE197F"/>
    <w:rsid w:val="00CE41E6"/>
    <w:rsid w:val="00CE51F3"/>
    <w:rsid w:val="00CE5C21"/>
    <w:rsid w:val="00CE7B4C"/>
    <w:rsid w:val="00CF0CE5"/>
    <w:rsid w:val="00CF2069"/>
    <w:rsid w:val="00CF4E5B"/>
    <w:rsid w:val="00CF7B35"/>
    <w:rsid w:val="00D03492"/>
    <w:rsid w:val="00D04E37"/>
    <w:rsid w:val="00D050C1"/>
    <w:rsid w:val="00D142BF"/>
    <w:rsid w:val="00D20B0E"/>
    <w:rsid w:val="00D25034"/>
    <w:rsid w:val="00D30704"/>
    <w:rsid w:val="00D32552"/>
    <w:rsid w:val="00D371D0"/>
    <w:rsid w:val="00D437EF"/>
    <w:rsid w:val="00D46D16"/>
    <w:rsid w:val="00D5298B"/>
    <w:rsid w:val="00D606DB"/>
    <w:rsid w:val="00D61EC1"/>
    <w:rsid w:val="00D630AC"/>
    <w:rsid w:val="00D92218"/>
    <w:rsid w:val="00D935E7"/>
    <w:rsid w:val="00DA23A0"/>
    <w:rsid w:val="00DB6F2D"/>
    <w:rsid w:val="00DB7C2A"/>
    <w:rsid w:val="00DC0DF1"/>
    <w:rsid w:val="00DD0A81"/>
    <w:rsid w:val="00E0041A"/>
    <w:rsid w:val="00E017DF"/>
    <w:rsid w:val="00E01A65"/>
    <w:rsid w:val="00E062A7"/>
    <w:rsid w:val="00E100EA"/>
    <w:rsid w:val="00E12182"/>
    <w:rsid w:val="00E13414"/>
    <w:rsid w:val="00E148A9"/>
    <w:rsid w:val="00E16A8A"/>
    <w:rsid w:val="00E2282B"/>
    <w:rsid w:val="00E2392E"/>
    <w:rsid w:val="00E32391"/>
    <w:rsid w:val="00E3383E"/>
    <w:rsid w:val="00E34449"/>
    <w:rsid w:val="00E36551"/>
    <w:rsid w:val="00E43447"/>
    <w:rsid w:val="00E5040A"/>
    <w:rsid w:val="00E53257"/>
    <w:rsid w:val="00E55361"/>
    <w:rsid w:val="00E556A2"/>
    <w:rsid w:val="00E652AB"/>
    <w:rsid w:val="00E675EC"/>
    <w:rsid w:val="00E72AF7"/>
    <w:rsid w:val="00E73860"/>
    <w:rsid w:val="00E743AE"/>
    <w:rsid w:val="00E82B6E"/>
    <w:rsid w:val="00E82C15"/>
    <w:rsid w:val="00E8517E"/>
    <w:rsid w:val="00E936DE"/>
    <w:rsid w:val="00E94991"/>
    <w:rsid w:val="00E956CE"/>
    <w:rsid w:val="00EA1C65"/>
    <w:rsid w:val="00EA30B3"/>
    <w:rsid w:val="00EA3E3E"/>
    <w:rsid w:val="00EA5638"/>
    <w:rsid w:val="00EA6C49"/>
    <w:rsid w:val="00EC7F14"/>
    <w:rsid w:val="00EE50A8"/>
    <w:rsid w:val="00EE5D88"/>
    <w:rsid w:val="00EF46C7"/>
    <w:rsid w:val="00EF49FE"/>
    <w:rsid w:val="00EF7A91"/>
    <w:rsid w:val="00EF7E6E"/>
    <w:rsid w:val="00F03A93"/>
    <w:rsid w:val="00F10F74"/>
    <w:rsid w:val="00F12FCF"/>
    <w:rsid w:val="00F15527"/>
    <w:rsid w:val="00F22970"/>
    <w:rsid w:val="00F2593B"/>
    <w:rsid w:val="00F33094"/>
    <w:rsid w:val="00F35827"/>
    <w:rsid w:val="00F37C23"/>
    <w:rsid w:val="00F452EB"/>
    <w:rsid w:val="00F52EC7"/>
    <w:rsid w:val="00F62266"/>
    <w:rsid w:val="00F64B43"/>
    <w:rsid w:val="00F65CAC"/>
    <w:rsid w:val="00F81B50"/>
    <w:rsid w:val="00F81B67"/>
    <w:rsid w:val="00F83FE6"/>
    <w:rsid w:val="00F84AD1"/>
    <w:rsid w:val="00F852A4"/>
    <w:rsid w:val="00F85E03"/>
    <w:rsid w:val="00F93D0A"/>
    <w:rsid w:val="00FC5434"/>
    <w:rsid w:val="00FC70BD"/>
    <w:rsid w:val="00FD29F8"/>
    <w:rsid w:val="00FD3024"/>
    <w:rsid w:val="00FD5467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C32A0"/>
  <w15:docId w15:val="{9A131835-2613-422D-B6EA-9BA16ABB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538" w:hangingChars="192" w:hanging="538"/>
      <w:jc w:val="both"/>
    </w:pPr>
    <w:rPr>
      <w:rFonts w:ascii="標楷體" w:eastAsia="標楷體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4">
    <w:name w:val="Balloon Text"/>
    <w:basedOn w:val="a"/>
    <w:semiHidden/>
    <w:rsid w:val="007D1F41"/>
    <w:rPr>
      <w:rFonts w:ascii="Arial" w:hAnsi="Arial"/>
      <w:sz w:val="18"/>
      <w:szCs w:val="18"/>
    </w:rPr>
  </w:style>
  <w:style w:type="paragraph" w:styleId="a5">
    <w:name w:val="head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3F74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380470"/>
  </w:style>
  <w:style w:type="paragraph" w:styleId="a8">
    <w:name w:val="List Paragraph"/>
    <w:basedOn w:val="a"/>
    <w:uiPriority w:val="34"/>
    <w:qFormat/>
    <w:rsid w:val="001B22E6"/>
    <w:pPr>
      <w:ind w:leftChars="200" w:left="480"/>
    </w:pPr>
    <w:rPr>
      <w:rFonts w:ascii="Calibri" w:hAnsi="Calibri"/>
      <w:szCs w:val="22"/>
    </w:rPr>
  </w:style>
  <w:style w:type="character" w:styleId="a9">
    <w:name w:val="Hyperlink"/>
    <w:uiPriority w:val="99"/>
    <w:unhideWhenUsed/>
    <w:rsid w:val="001B22E6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572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33258;&#35330;%20Office%20&#31684;&#26412;\&#26657;&#39318;&#38913;&#26657;&#22290;&#28966;&#40670;&#30003;&#35531;&#34920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校首頁校園焦點申請表.dotx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 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2021-07-20T00:15:00Z</cp:lastPrinted>
  <dcterms:created xsi:type="dcterms:W3CDTF">2023-06-17T07:11:00Z</dcterms:created>
  <dcterms:modified xsi:type="dcterms:W3CDTF">2023-06-17T07:11:00Z</dcterms:modified>
</cp:coreProperties>
</file>