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24B2B" w14:textId="77777777" w:rsidR="00C31D0A" w:rsidRPr="007C2F6F" w:rsidRDefault="00C31D0A" w:rsidP="00C67194">
      <w:pPr>
        <w:jc w:val="center"/>
        <w:rPr>
          <w:rFonts w:ascii="標楷體" w:eastAsia="標楷體"/>
          <w:b/>
          <w:bCs/>
          <w:sz w:val="36"/>
        </w:rPr>
      </w:pPr>
      <w:r w:rsidRPr="007C2F6F">
        <w:rPr>
          <w:rFonts w:ascii="標楷體" w:eastAsia="標楷體" w:hint="eastAsia"/>
          <w:b/>
          <w:bCs/>
          <w:sz w:val="36"/>
        </w:rPr>
        <w:t>國立</w:t>
      </w:r>
      <w:r w:rsidR="00766F20">
        <w:rPr>
          <w:rFonts w:ascii="標楷體" w:eastAsia="標楷體" w:hint="eastAsia"/>
          <w:b/>
          <w:bCs/>
          <w:sz w:val="36"/>
        </w:rPr>
        <w:t>屏東大學</w:t>
      </w:r>
    </w:p>
    <w:p w14:paraId="706A953F" w14:textId="77777777" w:rsidR="00C31D0A" w:rsidRPr="008E77EB" w:rsidRDefault="00824CBD" w:rsidP="00C31D0A">
      <w:pPr>
        <w:jc w:val="center"/>
        <w:rPr>
          <w:rFonts w:ascii="標楷體" w:eastAsia="標楷體"/>
          <w:bCs/>
          <w:sz w:val="32"/>
        </w:rPr>
      </w:pPr>
      <w:r>
        <w:rPr>
          <w:rFonts w:ascii="標楷體" w:eastAsia="標楷體" w:hint="eastAsia"/>
          <w:bCs/>
          <w:sz w:val="32"/>
        </w:rPr>
        <w:t>校首頁</w:t>
      </w:r>
      <w:r w:rsidR="00766F20">
        <w:rPr>
          <w:rFonts w:ascii="標楷體" w:eastAsia="標楷體" w:hint="eastAsia"/>
          <w:bCs/>
          <w:sz w:val="32"/>
        </w:rPr>
        <w:t>校園</w:t>
      </w:r>
      <w:r w:rsidR="00EF1082">
        <w:rPr>
          <w:rFonts w:ascii="標楷體" w:eastAsia="標楷體" w:hint="eastAsia"/>
          <w:bCs/>
          <w:sz w:val="32"/>
        </w:rPr>
        <w:t>快訊</w:t>
      </w:r>
      <w:r w:rsidR="00766F20">
        <w:rPr>
          <w:rFonts w:ascii="標楷體" w:eastAsia="標楷體" w:hint="eastAsia"/>
          <w:bCs/>
          <w:sz w:val="32"/>
        </w:rPr>
        <w:t>申請單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3"/>
        <w:gridCol w:w="1732"/>
        <w:gridCol w:w="2514"/>
        <w:gridCol w:w="1283"/>
        <w:gridCol w:w="2655"/>
      </w:tblGrid>
      <w:tr w:rsidR="00C815BC" w:rsidRPr="009676D7" w14:paraId="1D530BC8" w14:textId="77777777" w:rsidTr="00C815BC">
        <w:tc>
          <w:tcPr>
            <w:tcW w:w="593" w:type="dxa"/>
            <w:vMerge w:val="restart"/>
            <w:vAlign w:val="center"/>
          </w:tcPr>
          <w:p w14:paraId="75CACBF3" w14:textId="28DC8CD0" w:rsidR="00C815BC" w:rsidRDefault="00C815BC" w:rsidP="007158C3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int="eastAsia"/>
                <w:bCs/>
                <w:sz w:val="32"/>
              </w:rPr>
              <w:t>申請資料</w:t>
            </w:r>
          </w:p>
        </w:tc>
        <w:tc>
          <w:tcPr>
            <w:tcW w:w="8184" w:type="dxa"/>
            <w:gridSpan w:val="4"/>
          </w:tcPr>
          <w:p w14:paraId="7FFF0F2D" w14:textId="77777777" w:rsidR="00C815BC" w:rsidRDefault="00C815BC" w:rsidP="0039009F">
            <w:pPr>
              <w:spacing w:line="24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6F632BF" w14:textId="77777777" w:rsidR="00C815BC" w:rsidRDefault="00C815BC" w:rsidP="0039009F">
            <w:pPr>
              <w:spacing w:line="24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標題</w:t>
            </w:r>
            <w:r w:rsidRPr="009676D7">
              <w:rPr>
                <w:rFonts w:ascii="標楷體" w:eastAsia="標楷體" w:hAnsi="標楷體" w:hint="eastAsia"/>
                <w:bCs/>
                <w:sz w:val="28"/>
                <w:szCs w:val="28"/>
              </w:rPr>
              <w:t>：</w:t>
            </w:r>
          </w:p>
          <w:p w14:paraId="5E05BDE6" w14:textId="77777777" w:rsidR="00C815BC" w:rsidRPr="0039009F" w:rsidRDefault="00C815BC" w:rsidP="0039009F">
            <w:pPr>
              <w:spacing w:line="240" w:lineRule="exact"/>
              <w:jc w:val="right"/>
              <w:rPr>
                <w:rFonts w:ascii="標楷體" w:eastAsia="標楷體"/>
                <w:sz w:val="1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br/>
            </w:r>
            <w:r w:rsidRPr="00146CFD">
              <w:rPr>
                <w:rFonts w:ascii="標楷體" w:eastAsia="標楷體" w:hint="eastAsia"/>
                <w:sz w:val="20"/>
              </w:rPr>
              <w:t>(</w:t>
            </w:r>
            <w:r>
              <w:rPr>
                <w:rFonts w:ascii="標楷體" w:eastAsia="標楷體" w:hint="eastAsia"/>
                <w:sz w:val="20"/>
              </w:rPr>
              <w:t>最多2</w:t>
            </w:r>
            <w:r>
              <w:rPr>
                <w:rFonts w:ascii="標楷體" w:eastAsia="標楷體"/>
                <w:sz w:val="20"/>
              </w:rPr>
              <w:t>0</w:t>
            </w:r>
            <w:r w:rsidRPr="00146CFD">
              <w:rPr>
                <w:rFonts w:ascii="標楷體" w:eastAsia="標楷體" w:hint="eastAsia"/>
                <w:sz w:val="20"/>
              </w:rPr>
              <w:t>個</w:t>
            </w:r>
            <w:r>
              <w:rPr>
                <w:rFonts w:ascii="標楷體" w:eastAsia="標楷體" w:hint="eastAsia"/>
                <w:sz w:val="20"/>
              </w:rPr>
              <w:t>中文</w:t>
            </w:r>
            <w:r w:rsidRPr="00146CFD">
              <w:rPr>
                <w:rFonts w:ascii="標楷體" w:eastAsia="標楷體" w:hint="eastAsia"/>
                <w:sz w:val="20"/>
              </w:rPr>
              <w:t>字)</w:t>
            </w:r>
          </w:p>
        </w:tc>
      </w:tr>
      <w:tr w:rsidR="00C815BC" w:rsidRPr="009676D7" w14:paraId="56D2B69D" w14:textId="77777777" w:rsidTr="00C815BC">
        <w:trPr>
          <w:cantSplit/>
          <w:trHeight w:val="549"/>
        </w:trPr>
        <w:tc>
          <w:tcPr>
            <w:tcW w:w="593" w:type="dxa"/>
            <w:vMerge/>
          </w:tcPr>
          <w:p w14:paraId="15F7A85D" w14:textId="77777777" w:rsidR="00C815BC" w:rsidRDefault="00C815BC" w:rsidP="00E8517E">
            <w:pPr>
              <w:rPr>
                <w:noProof/>
              </w:rPr>
            </w:pPr>
          </w:p>
        </w:tc>
        <w:tc>
          <w:tcPr>
            <w:tcW w:w="8184" w:type="dxa"/>
            <w:gridSpan w:val="4"/>
          </w:tcPr>
          <w:p w14:paraId="5902ADCF" w14:textId="07A95DE3" w:rsidR="00C815BC" w:rsidRPr="00EF1082" w:rsidRDefault="002E5EEE" w:rsidP="00EF1082">
            <w:pPr>
              <w:rPr>
                <w:sz w:val="28"/>
              </w:rPr>
            </w:pPr>
            <w:r w:rsidRPr="002E5EEE">
              <w:rPr>
                <w:rFonts w:ascii="標楷體" w:eastAsia="標楷體" w:hAnsi="標楷體" w:hint="eastAsia"/>
                <w:sz w:val="28"/>
              </w:rPr>
              <w:t>圖片</w:t>
            </w:r>
            <w:r w:rsidR="00C815BC" w:rsidRPr="00EF1082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(請提供一張橫式照片或圖，寬高比例</w:t>
            </w:r>
            <w:r w:rsidR="00C815BC" w:rsidRPr="00E07642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8"/>
              </w:rPr>
              <w:t>4:3</w:t>
            </w:r>
            <w:r w:rsidR="00C815BC" w:rsidRPr="00EF1082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或等比率</w:t>
            </w:r>
            <w:r w:rsidR="00C815BC" w:rsidRPr="00146CFD">
              <w:rPr>
                <w:rFonts w:ascii="標楷體" w:eastAsia="標楷體" w:hAnsi="標楷體" w:hint="eastAsia"/>
                <w:bCs/>
                <w:sz w:val="20"/>
                <w:szCs w:val="28"/>
              </w:rPr>
              <w:t>)</w:t>
            </w:r>
            <w:r w:rsidR="00C815BC" w:rsidRPr="009676D7">
              <w:rPr>
                <w:rFonts w:ascii="標楷體" w:eastAsia="標楷體" w:hAnsi="標楷體" w:hint="eastAsia"/>
                <w:bCs/>
                <w:sz w:val="28"/>
                <w:szCs w:val="28"/>
              </w:rPr>
              <w:t>：</w:t>
            </w:r>
          </w:p>
        </w:tc>
      </w:tr>
      <w:tr w:rsidR="00C815BC" w:rsidRPr="009676D7" w14:paraId="11A6B019" w14:textId="77777777" w:rsidTr="00DD19FC">
        <w:trPr>
          <w:cantSplit/>
          <w:trHeight w:val="4514"/>
        </w:trPr>
        <w:tc>
          <w:tcPr>
            <w:tcW w:w="593" w:type="dxa"/>
            <w:vMerge/>
          </w:tcPr>
          <w:p w14:paraId="6CB48BC2" w14:textId="77777777" w:rsidR="00C815BC" w:rsidRDefault="00C815BC" w:rsidP="002E1906">
            <w:pPr>
              <w:rPr>
                <w:noProof/>
              </w:rPr>
            </w:pPr>
          </w:p>
        </w:tc>
        <w:tc>
          <w:tcPr>
            <w:tcW w:w="8184" w:type="dxa"/>
            <w:gridSpan w:val="4"/>
          </w:tcPr>
          <w:p w14:paraId="656292CD" w14:textId="7A7BC544" w:rsidR="00C815BC" w:rsidRDefault="00C815BC" w:rsidP="002E1906">
            <w:pPr>
              <w:rPr>
                <w:noProof/>
              </w:rPr>
            </w:pPr>
          </w:p>
        </w:tc>
      </w:tr>
      <w:tr w:rsidR="00C815BC" w:rsidRPr="009676D7" w14:paraId="1A1C356E" w14:textId="77777777" w:rsidTr="00C815BC">
        <w:trPr>
          <w:cantSplit/>
          <w:trHeight w:val="1108"/>
        </w:trPr>
        <w:tc>
          <w:tcPr>
            <w:tcW w:w="593" w:type="dxa"/>
            <w:vMerge/>
          </w:tcPr>
          <w:p w14:paraId="42BE5898" w14:textId="77777777" w:rsidR="00C815BC" w:rsidRDefault="00C815BC" w:rsidP="006674A2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184" w:type="dxa"/>
            <w:gridSpan w:val="4"/>
          </w:tcPr>
          <w:p w14:paraId="1B598AD3" w14:textId="77777777" w:rsidR="00C815BC" w:rsidRPr="00F84D96" w:rsidRDefault="00C815BC" w:rsidP="006674A2">
            <w:pPr>
              <w:rPr>
                <w:rFonts w:ascii="標楷體" w:eastAsia="標楷體" w:hAnsi="標楷體"/>
                <w:bCs/>
                <w:color w:val="FF0000"/>
                <w:sz w:val="20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內文連結網址： </w:t>
            </w:r>
            <w:r w:rsidRPr="00F84D96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(請先於單位網站上發布該資訊內文，並將該內文之網址列於下)</w:t>
            </w:r>
          </w:p>
          <w:p w14:paraId="552F7EB1" w14:textId="77777777" w:rsidR="00C815BC" w:rsidRPr="007652D6" w:rsidRDefault="00C815BC" w:rsidP="00E43447">
            <w:pPr>
              <w:rPr>
                <w:rFonts w:ascii="標楷體" w:eastAsia="標楷體" w:hAnsi="標楷體"/>
                <w:bCs/>
                <w:color w:val="002060"/>
                <w:sz w:val="28"/>
                <w:szCs w:val="28"/>
              </w:rPr>
            </w:pPr>
            <w:r w:rsidRPr="007652D6">
              <w:rPr>
                <w:rFonts w:ascii="標楷體" w:eastAsia="標楷體" w:hAnsi="標楷體" w:hint="eastAsia"/>
                <w:bCs/>
                <w:color w:val="002060"/>
                <w:sz w:val="28"/>
                <w:szCs w:val="28"/>
              </w:rPr>
              <w:t>h</w:t>
            </w:r>
            <w:r w:rsidRPr="007652D6">
              <w:rPr>
                <w:rFonts w:ascii="標楷體" w:eastAsia="標楷體" w:hAnsi="標楷體"/>
                <w:bCs/>
                <w:color w:val="002060"/>
                <w:sz w:val="28"/>
                <w:szCs w:val="28"/>
              </w:rPr>
              <w:t>ttp://</w:t>
            </w:r>
          </w:p>
        </w:tc>
      </w:tr>
      <w:tr w:rsidR="00C815BC" w:rsidRPr="009676D7" w14:paraId="43538D5D" w14:textId="77777777" w:rsidTr="00C815BC">
        <w:trPr>
          <w:cantSplit/>
          <w:trHeight w:val="665"/>
        </w:trPr>
        <w:tc>
          <w:tcPr>
            <w:tcW w:w="593" w:type="dxa"/>
            <w:vMerge/>
          </w:tcPr>
          <w:p w14:paraId="473A6A5E" w14:textId="77777777" w:rsidR="00C815BC" w:rsidRDefault="00C815BC" w:rsidP="006674A2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vAlign w:val="center"/>
          </w:tcPr>
          <w:p w14:paraId="270F74D6" w14:textId="77777777" w:rsidR="00C815BC" w:rsidRDefault="00C815BC" w:rsidP="006674A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6452" w:type="dxa"/>
            <w:gridSpan w:val="3"/>
            <w:vAlign w:val="center"/>
          </w:tcPr>
          <w:p w14:paraId="170203AC" w14:textId="77777777" w:rsidR="00C815BC" w:rsidRDefault="00C815BC" w:rsidP="00A0258E">
            <w:pPr>
              <w:rPr>
                <w:rFonts w:ascii="新細明體" w:hAnsi="新細明體" w:cs="新細明體"/>
                <w:sz w:val="18"/>
                <w:szCs w:val="18"/>
              </w:rPr>
            </w:pPr>
          </w:p>
        </w:tc>
      </w:tr>
      <w:tr w:rsidR="00C815BC" w:rsidRPr="009676D7" w14:paraId="6BFA590E" w14:textId="77777777" w:rsidTr="00C815BC">
        <w:trPr>
          <w:cantSplit/>
          <w:trHeight w:val="665"/>
        </w:trPr>
        <w:tc>
          <w:tcPr>
            <w:tcW w:w="593" w:type="dxa"/>
            <w:vMerge/>
          </w:tcPr>
          <w:p w14:paraId="7763053E" w14:textId="77777777" w:rsidR="00C815BC" w:rsidRDefault="00C815BC" w:rsidP="006674A2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vAlign w:val="center"/>
          </w:tcPr>
          <w:p w14:paraId="2CCD2146" w14:textId="3E3931ED" w:rsidR="00C815BC" w:rsidRPr="000616A4" w:rsidRDefault="00C815BC" w:rsidP="006674A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  <w:r>
              <w:rPr>
                <w:rFonts w:ascii="標楷體" w:eastAsia="標楷體" w:hAnsi="標楷體" w:hint="eastAsia"/>
              </w:rPr>
              <w:t>核章</w:t>
            </w:r>
            <w:r w:rsidRPr="000616A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514" w:type="dxa"/>
            <w:vAlign w:val="center"/>
          </w:tcPr>
          <w:p w14:paraId="548236BF" w14:textId="77777777" w:rsidR="00C815BC" w:rsidRDefault="00C815BC" w:rsidP="006674A2">
            <w:pPr>
              <w:jc w:val="center"/>
              <w:rPr>
                <w:rFonts w:ascii="新細明體" w:hAnsi="新細明體" w:cs="新細明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20"/>
              </w:rPr>
              <w:t> 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83" w:type="dxa"/>
            <w:vAlign w:val="center"/>
          </w:tcPr>
          <w:p w14:paraId="227B1FB2" w14:textId="77777777" w:rsidR="00C815BC" w:rsidRPr="00583298" w:rsidRDefault="00C815BC" w:rsidP="00CC724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</w:t>
            </w:r>
            <w:r w:rsidRPr="00583298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655" w:type="dxa"/>
            <w:vAlign w:val="center"/>
          </w:tcPr>
          <w:p w14:paraId="687BAF20" w14:textId="77777777" w:rsidR="00C815BC" w:rsidRDefault="00C815BC" w:rsidP="006674A2">
            <w:pPr>
              <w:jc w:val="center"/>
              <w:rPr>
                <w:rFonts w:ascii="新細明體" w:hAnsi="新細明體" w:cs="新細明體"/>
                <w:sz w:val="18"/>
                <w:szCs w:val="18"/>
              </w:rPr>
            </w:pPr>
          </w:p>
        </w:tc>
      </w:tr>
      <w:tr w:rsidR="00C815BC" w:rsidRPr="009676D7" w14:paraId="29C12C62" w14:textId="77777777" w:rsidTr="00C815BC">
        <w:trPr>
          <w:cantSplit/>
          <w:trHeight w:val="665"/>
        </w:trPr>
        <w:tc>
          <w:tcPr>
            <w:tcW w:w="593" w:type="dxa"/>
            <w:vMerge/>
          </w:tcPr>
          <w:p w14:paraId="7E3766A4" w14:textId="77777777" w:rsidR="00C815BC" w:rsidRDefault="00C815BC" w:rsidP="0022238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vAlign w:val="center"/>
          </w:tcPr>
          <w:p w14:paraId="2E69ABD2" w14:textId="77777777" w:rsidR="00C815BC" w:rsidRDefault="00C815BC" w:rsidP="0022238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聯絡email</w:t>
            </w:r>
          </w:p>
        </w:tc>
        <w:tc>
          <w:tcPr>
            <w:tcW w:w="2514" w:type="dxa"/>
            <w:vAlign w:val="center"/>
          </w:tcPr>
          <w:p w14:paraId="26F17613" w14:textId="77777777" w:rsidR="00C815BC" w:rsidRDefault="00C815BC" w:rsidP="006674A2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3" w:type="dxa"/>
            <w:vAlign w:val="center"/>
          </w:tcPr>
          <w:p w14:paraId="184B8821" w14:textId="77777777" w:rsidR="00C815BC" w:rsidRDefault="00C815BC" w:rsidP="0022238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下架日期</w:t>
            </w:r>
          </w:p>
        </w:tc>
        <w:tc>
          <w:tcPr>
            <w:tcW w:w="2655" w:type="dxa"/>
            <w:vAlign w:val="center"/>
          </w:tcPr>
          <w:p w14:paraId="120D77FF" w14:textId="0232260A" w:rsidR="00C815BC" w:rsidRDefault="00C815BC" w:rsidP="004579C8">
            <w:pPr>
              <w:jc w:val="center"/>
              <w:rPr>
                <w:rFonts w:ascii="新細明體" w:hAnsi="新細明體" w:cs="新細明體"/>
                <w:sz w:val="18"/>
                <w:szCs w:val="18"/>
              </w:rPr>
            </w:pPr>
            <w:r>
              <w:rPr>
                <w:rFonts w:ascii="新細明體" w:hAnsi="新細明體" w:cs="新細明體" w:hint="eastAsia"/>
                <w:sz w:val="18"/>
                <w:szCs w:val="18"/>
              </w:rPr>
              <w:t xml:space="preserve">  年   月   日</w:t>
            </w:r>
          </w:p>
        </w:tc>
      </w:tr>
      <w:tr w:rsidR="00C815BC" w:rsidRPr="009676D7" w14:paraId="258D43CA" w14:textId="77777777" w:rsidTr="00702FAA">
        <w:trPr>
          <w:cantSplit/>
          <w:trHeight w:val="665"/>
        </w:trPr>
        <w:tc>
          <w:tcPr>
            <w:tcW w:w="593" w:type="dxa"/>
            <w:vMerge/>
          </w:tcPr>
          <w:p w14:paraId="0397584E" w14:textId="77777777" w:rsidR="00C815BC" w:rsidRDefault="00C815BC" w:rsidP="0022238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vAlign w:val="center"/>
          </w:tcPr>
          <w:p w14:paraId="602348C7" w14:textId="746503B3" w:rsidR="00C815BC" w:rsidRDefault="00C815BC" w:rsidP="0022238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單位主管核章</w:t>
            </w:r>
          </w:p>
        </w:tc>
        <w:tc>
          <w:tcPr>
            <w:tcW w:w="6452" w:type="dxa"/>
            <w:gridSpan w:val="3"/>
            <w:vAlign w:val="center"/>
          </w:tcPr>
          <w:p w14:paraId="7D50F328" w14:textId="77777777" w:rsidR="00C815BC" w:rsidRDefault="00C815BC" w:rsidP="004579C8">
            <w:pPr>
              <w:jc w:val="center"/>
              <w:rPr>
                <w:rFonts w:ascii="新細明體" w:hAnsi="新細明體" w:cs="新細明體"/>
                <w:sz w:val="18"/>
                <w:szCs w:val="18"/>
              </w:rPr>
            </w:pPr>
          </w:p>
        </w:tc>
      </w:tr>
      <w:tr w:rsidR="00F84D96" w:rsidRPr="009676D7" w14:paraId="3EC300FC" w14:textId="77777777" w:rsidTr="00336CC6">
        <w:trPr>
          <w:cantSplit/>
          <w:trHeight w:val="454"/>
        </w:trPr>
        <w:tc>
          <w:tcPr>
            <w:tcW w:w="593" w:type="dxa"/>
            <w:vMerge w:val="restart"/>
            <w:vAlign w:val="center"/>
          </w:tcPr>
          <w:p w14:paraId="72D06EA9" w14:textId="4C1A67DC" w:rsidR="00F84D96" w:rsidRPr="005D2657" w:rsidRDefault="004579C8" w:rsidP="00F84D96">
            <w:pPr>
              <w:jc w:val="center"/>
              <w:rPr>
                <w:rFonts w:ascii="標楷體" w:eastAsia="標楷體"/>
                <w:bCs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內容</w:t>
            </w:r>
            <w:r w:rsidRPr="005D2657">
              <w:rPr>
                <w:rFonts w:ascii="標楷體" w:eastAsia="標楷體" w:hint="eastAsia"/>
                <w:bCs/>
                <w:sz w:val="28"/>
              </w:rPr>
              <w:t>審核</w:t>
            </w:r>
          </w:p>
        </w:tc>
        <w:tc>
          <w:tcPr>
            <w:tcW w:w="8184" w:type="dxa"/>
            <w:gridSpan w:val="4"/>
            <w:shd w:val="clear" w:color="auto" w:fill="D9D9D9"/>
            <w:vAlign w:val="center"/>
          </w:tcPr>
          <w:p w14:paraId="4132390A" w14:textId="77777777" w:rsidR="00F84D96" w:rsidRPr="008D3F3D" w:rsidRDefault="00F84D96" w:rsidP="00F84D96">
            <w:pPr>
              <w:jc w:val="center"/>
              <w:rPr>
                <w:rFonts w:ascii="標楷體" w:eastAsia="標楷體" w:hAnsi="標楷體" w:cs="新細明體"/>
                <w:sz w:val="18"/>
                <w:szCs w:val="18"/>
              </w:rPr>
            </w:pPr>
            <w:r w:rsidRPr="008D3F3D">
              <w:rPr>
                <w:rFonts w:ascii="標楷體" w:eastAsia="標楷體" w:hAnsi="標楷體" w:cs="新細明體" w:hint="eastAsia"/>
                <w:szCs w:val="18"/>
              </w:rPr>
              <w:t>秘書室</w:t>
            </w:r>
          </w:p>
        </w:tc>
      </w:tr>
      <w:tr w:rsidR="00F84D96" w:rsidRPr="009676D7" w14:paraId="5DE82BDD" w14:textId="77777777" w:rsidTr="00C815BC">
        <w:trPr>
          <w:cantSplit/>
          <w:trHeight w:val="633"/>
        </w:trPr>
        <w:tc>
          <w:tcPr>
            <w:tcW w:w="593" w:type="dxa"/>
            <w:vMerge/>
            <w:vAlign w:val="center"/>
          </w:tcPr>
          <w:p w14:paraId="5A09A0E8" w14:textId="77777777" w:rsidR="00F84D96" w:rsidRPr="005D2657" w:rsidRDefault="00F84D96" w:rsidP="00F84D96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184" w:type="dxa"/>
            <w:gridSpan w:val="4"/>
            <w:vAlign w:val="center"/>
          </w:tcPr>
          <w:p w14:paraId="23CA7289" w14:textId="77777777" w:rsidR="001A7EBB" w:rsidRPr="00213363" w:rsidRDefault="001A7EBB" w:rsidP="001A7EBB">
            <w:pPr>
              <w:jc w:val="both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213363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秘書室審核意見：(  )同意 (  )不同意</w:t>
            </w:r>
          </w:p>
          <w:p w14:paraId="2898BEF3" w14:textId="77777777" w:rsidR="001A7EBB" w:rsidRPr="00213363" w:rsidRDefault="001A7EBB" w:rsidP="001A7EBB">
            <w:pPr>
              <w:spacing w:line="600" w:lineRule="exact"/>
              <w:jc w:val="both"/>
              <w:rPr>
                <w:color w:val="000000"/>
              </w:rPr>
            </w:pPr>
          </w:p>
          <w:p w14:paraId="06E22734" w14:textId="77777777" w:rsidR="001A7EBB" w:rsidRPr="00213363" w:rsidRDefault="001A7EBB" w:rsidP="001A7EBB">
            <w:pPr>
              <w:spacing w:line="600" w:lineRule="exact"/>
              <w:ind w:right="144"/>
              <w:jc w:val="right"/>
              <w:rPr>
                <w:color w:val="000000"/>
              </w:rPr>
            </w:pPr>
            <w:r w:rsidRPr="00213363">
              <w:rPr>
                <w:rFonts w:hint="eastAsia"/>
                <w:color w:val="000000"/>
              </w:rPr>
              <w:t>承辦人：</w:t>
            </w:r>
            <w:r w:rsidRPr="00213363">
              <w:rPr>
                <w:rFonts w:hint="eastAsia"/>
                <w:color w:val="000000"/>
              </w:rPr>
              <w:t>________________</w:t>
            </w:r>
          </w:p>
          <w:p w14:paraId="12EE6011" w14:textId="2D06AED6" w:rsidR="00F84D96" w:rsidRPr="00C334F6" w:rsidRDefault="001A7EBB" w:rsidP="000C75AB">
            <w:pPr>
              <w:spacing w:line="600" w:lineRule="exact"/>
              <w:ind w:right="144"/>
              <w:jc w:val="right"/>
            </w:pPr>
            <w:r w:rsidRPr="00213363">
              <w:rPr>
                <w:rFonts w:hint="eastAsia"/>
                <w:color w:val="000000"/>
              </w:rPr>
              <w:t>單位主管：</w:t>
            </w:r>
            <w:r w:rsidRPr="00213363">
              <w:rPr>
                <w:rFonts w:hint="eastAsia"/>
                <w:color w:val="000000"/>
              </w:rPr>
              <w:t>_______________</w:t>
            </w:r>
            <w:r>
              <w:rPr>
                <w:rFonts w:hint="eastAsia"/>
              </w:rPr>
              <w:t>_</w:t>
            </w:r>
          </w:p>
        </w:tc>
      </w:tr>
      <w:tr w:rsidR="00F84D96" w:rsidRPr="009676D7" w14:paraId="585B782F" w14:textId="77777777" w:rsidTr="00336CC6">
        <w:trPr>
          <w:cantSplit/>
          <w:trHeight w:val="454"/>
        </w:trPr>
        <w:tc>
          <w:tcPr>
            <w:tcW w:w="593" w:type="dxa"/>
            <w:vMerge w:val="restart"/>
            <w:vAlign w:val="center"/>
          </w:tcPr>
          <w:p w14:paraId="07E21E2D" w14:textId="077C0013" w:rsidR="00F84D96" w:rsidRPr="005D2657" w:rsidRDefault="004579C8" w:rsidP="007158C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lastRenderedPageBreak/>
              <w:t>資料</w:t>
            </w:r>
            <w:r w:rsidRPr="005D2657">
              <w:rPr>
                <w:rFonts w:ascii="標楷體" w:eastAsia="標楷體" w:hint="eastAsia"/>
                <w:bCs/>
                <w:sz w:val="28"/>
              </w:rPr>
              <w:t>上架</w:t>
            </w:r>
          </w:p>
        </w:tc>
        <w:tc>
          <w:tcPr>
            <w:tcW w:w="8184" w:type="dxa"/>
            <w:gridSpan w:val="4"/>
            <w:shd w:val="clear" w:color="auto" w:fill="D9D9D9"/>
            <w:vAlign w:val="center"/>
          </w:tcPr>
          <w:p w14:paraId="08AC62EB" w14:textId="77777777" w:rsidR="00F84D96" w:rsidRDefault="00F84D96" w:rsidP="00F84D96">
            <w:pPr>
              <w:jc w:val="center"/>
              <w:rPr>
                <w:rFonts w:ascii="標楷體" w:eastAsia="標楷體" w:hAnsi="標楷體"/>
                <w:bCs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szCs w:val="28"/>
              </w:rPr>
              <w:t>計網中心</w:t>
            </w:r>
            <w:proofErr w:type="gramEnd"/>
          </w:p>
        </w:tc>
      </w:tr>
      <w:tr w:rsidR="00F84D96" w:rsidRPr="009676D7" w14:paraId="58BD7755" w14:textId="77777777" w:rsidTr="00C815BC">
        <w:trPr>
          <w:cantSplit/>
          <w:trHeight w:val="633"/>
        </w:trPr>
        <w:tc>
          <w:tcPr>
            <w:tcW w:w="593" w:type="dxa"/>
            <w:vMerge/>
          </w:tcPr>
          <w:p w14:paraId="481E805C" w14:textId="77777777" w:rsidR="00F84D96" w:rsidRPr="000C7F88" w:rsidRDefault="00F84D96" w:rsidP="00F84D96">
            <w:pPr>
              <w:rPr>
                <w:rFonts w:ascii="標楷體" w:eastAsia="標楷體" w:hAnsi="標楷體"/>
                <w:bCs/>
                <w:szCs w:val="28"/>
              </w:rPr>
            </w:pPr>
          </w:p>
        </w:tc>
        <w:tc>
          <w:tcPr>
            <w:tcW w:w="8184" w:type="dxa"/>
            <w:gridSpan w:val="4"/>
            <w:vAlign w:val="center"/>
          </w:tcPr>
          <w:p w14:paraId="56846707" w14:textId="2BB1A506" w:rsidR="00AE7E04" w:rsidRPr="003F314D" w:rsidRDefault="00AE7E04" w:rsidP="00AE7E04">
            <w:pPr>
              <w:jc w:val="both"/>
              <w:rPr>
                <w:rFonts w:ascii="標楷體" w:eastAsia="標楷體" w:hAnsi="標楷體"/>
                <w:bCs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資料規格審核</w:t>
            </w:r>
            <w:r w:rsidRPr="003F314D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意見：</w:t>
            </w:r>
            <w:r w:rsidR="00EF70B1" w:rsidRPr="00696B1A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(  )</w:t>
            </w:r>
            <w:r w:rsidR="00EF70B1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符合</w:t>
            </w:r>
            <w:r w:rsidR="00EF70B1" w:rsidRPr="00696B1A">
              <w:rPr>
                <w:rFonts w:ascii="標楷體" w:eastAsia="標楷體" w:hAnsi="標楷體" w:hint="eastAsia"/>
                <w:bCs/>
                <w:color w:val="000000"/>
                <w:szCs w:val="28"/>
              </w:rPr>
              <w:t xml:space="preserve"> (  )不</w:t>
            </w:r>
            <w:r w:rsidR="00EF70B1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符合</w:t>
            </w:r>
          </w:p>
          <w:p w14:paraId="307160E5" w14:textId="77777777" w:rsidR="00AE7E04" w:rsidRPr="003F314D" w:rsidRDefault="00AE7E04" w:rsidP="00AE7E04">
            <w:pPr>
              <w:jc w:val="both"/>
              <w:rPr>
                <w:rFonts w:ascii="標楷體" w:eastAsia="標楷體" w:hAnsi="標楷體"/>
                <w:bCs/>
                <w:color w:val="000000" w:themeColor="text1"/>
                <w:szCs w:val="28"/>
              </w:rPr>
            </w:pPr>
          </w:p>
          <w:p w14:paraId="089EF382" w14:textId="77777777" w:rsidR="00AE7E04" w:rsidRPr="000C75AB" w:rsidRDefault="00AE7E04" w:rsidP="000C75AB">
            <w:pPr>
              <w:spacing w:line="600" w:lineRule="exact"/>
              <w:ind w:right="144"/>
              <w:jc w:val="right"/>
              <w:rPr>
                <w:color w:val="000000"/>
              </w:rPr>
            </w:pPr>
            <w:r w:rsidRPr="003F314D">
              <w:rPr>
                <w:rFonts w:hint="eastAsia"/>
                <w:color w:val="000000" w:themeColor="text1"/>
              </w:rPr>
              <w:t>承辦人：</w:t>
            </w:r>
            <w:r w:rsidRPr="003F314D">
              <w:rPr>
                <w:rFonts w:hint="eastAsia"/>
                <w:color w:val="000000" w:themeColor="text1"/>
              </w:rPr>
              <w:t>___________</w:t>
            </w:r>
            <w:r w:rsidRPr="000C75AB">
              <w:rPr>
                <w:rFonts w:hint="eastAsia"/>
                <w:color w:val="000000"/>
              </w:rPr>
              <w:t>_____</w:t>
            </w:r>
          </w:p>
          <w:p w14:paraId="54F06C2F" w14:textId="77777777" w:rsidR="00AE7E04" w:rsidRPr="000C75AB" w:rsidRDefault="00AE7E04" w:rsidP="000C75AB">
            <w:pPr>
              <w:spacing w:line="600" w:lineRule="exact"/>
              <w:ind w:right="144"/>
              <w:jc w:val="right"/>
              <w:rPr>
                <w:color w:val="000000"/>
              </w:rPr>
            </w:pPr>
            <w:r w:rsidRPr="000C75AB">
              <w:rPr>
                <w:rFonts w:hint="eastAsia"/>
                <w:color w:val="000000"/>
              </w:rPr>
              <w:t>組長：</w:t>
            </w:r>
            <w:r w:rsidRPr="000C75AB">
              <w:rPr>
                <w:rFonts w:hint="eastAsia"/>
                <w:color w:val="000000"/>
              </w:rPr>
              <w:t>________________</w:t>
            </w:r>
          </w:p>
          <w:p w14:paraId="78A122B5" w14:textId="26733C7D" w:rsidR="00F84D96" w:rsidRDefault="00AE7E04" w:rsidP="000C75AB">
            <w:pPr>
              <w:spacing w:line="600" w:lineRule="exact"/>
              <w:ind w:right="144"/>
              <w:jc w:val="right"/>
              <w:rPr>
                <w:rFonts w:ascii="新細明體" w:hAnsi="新細明體" w:cs="新細明體"/>
                <w:sz w:val="18"/>
                <w:szCs w:val="18"/>
              </w:rPr>
            </w:pPr>
            <w:r w:rsidRPr="000C75AB">
              <w:rPr>
                <w:rFonts w:hint="eastAsia"/>
                <w:color w:val="000000"/>
              </w:rPr>
              <w:t>主任：</w:t>
            </w:r>
            <w:r w:rsidRPr="000C75AB">
              <w:rPr>
                <w:rFonts w:hint="eastAsia"/>
                <w:color w:val="000000"/>
              </w:rPr>
              <w:t>____________</w:t>
            </w:r>
            <w:r w:rsidRPr="003F314D">
              <w:rPr>
                <w:rFonts w:hint="eastAsia"/>
                <w:color w:val="000000" w:themeColor="text1"/>
              </w:rPr>
              <w:t>____</w:t>
            </w:r>
          </w:p>
        </w:tc>
      </w:tr>
    </w:tbl>
    <w:p w14:paraId="7797E233" w14:textId="07E8D12B" w:rsidR="00C31D0A" w:rsidRPr="00C1050A" w:rsidRDefault="00F84D96" w:rsidP="00EF70B1">
      <w:pPr>
        <w:ind w:right="-2"/>
        <w:jc w:val="right"/>
        <w:rPr>
          <w:color w:val="0000FF"/>
          <w:sz w:val="18"/>
        </w:rPr>
      </w:pPr>
      <w:r w:rsidRPr="00C1050A">
        <w:rPr>
          <w:rFonts w:hint="eastAsia"/>
          <w:color w:val="0000FF"/>
          <w:sz w:val="18"/>
        </w:rPr>
        <w:t>(</w:t>
      </w:r>
      <w:r w:rsidRPr="00C1050A">
        <w:rPr>
          <w:rFonts w:hint="eastAsia"/>
          <w:color w:val="0000FF"/>
          <w:sz w:val="18"/>
        </w:rPr>
        <w:t>此表填寫後</w:t>
      </w:r>
      <w:r w:rsidR="00B95389">
        <w:rPr>
          <w:rFonts w:hint="eastAsia"/>
          <w:color w:val="0000FF"/>
          <w:sz w:val="18"/>
        </w:rPr>
        <w:t>請</w:t>
      </w:r>
      <w:r w:rsidR="00A55004" w:rsidRPr="00D774CE">
        <w:rPr>
          <w:rFonts w:hint="eastAsia"/>
          <w:color w:val="000000" w:themeColor="text1"/>
          <w:sz w:val="18"/>
        </w:rPr>
        <w:t>交</w:t>
      </w:r>
      <w:r w:rsidR="00A55004" w:rsidRPr="00D774CE">
        <w:rPr>
          <w:rFonts w:hint="eastAsia"/>
          <w:color w:val="FF0000"/>
          <w:sz w:val="18"/>
        </w:rPr>
        <w:t>秘書室審核、計網中心上架</w:t>
      </w:r>
      <w:r w:rsidR="00A55004" w:rsidRPr="00A55004">
        <w:rPr>
          <w:rFonts w:hint="eastAsia"/>
          <w:color w:val="0000FF"/>
          <w:sz w:val="18"/>
        </w:rPr>
        <w:t>，並</w:t>
      </w:r>
      <w:r w:rsidRPr="00A55004">
        <w:rPr>
          <w:rFonts w:hint="eastAsia"/>
          <w:color w:val="0000FF"/>
          <w:sz w:val="18"/>
        </w:rPr>
        <w:t>將</w:t>
      </w:r>
      <w:r w:rsidRPr="00A55004">
        <w:rPr>
          <w:rFonts w:hint="eastAsia"/>
          <w:color w:val="FF0000"/>
          <w:sz w:val="18"/>
        </w:rPr>
        <w:t>申請表電子與背景圖片原始檔</w:t>
      </w:r>
      <w:r w:rsidRPr="00C1050A">
        <w:rPr>
          <w:rFonts w:hint="eastAsia"/>
          <w:color w:val="0000FF"/>
          <w:sz w:val="18"/>
        </w:rPr>
        <w:t>傳給</w:t>
      </w:r>
      <w:bookmarkStart w:id="0" w:name="_GoBack"/>
      <w:bookmarkEnd w:id="0"/>
      <w:r w:rsidRPr="00C1050A">
        <w:rPr>
          <w:rFonts w:hint="eastAsia"/>
          <w:color w:val="0000FF"/>
          <w:sz w:val="18"/>
        </w:rPr>
        <w:t>a</w:t>
      </w:r>
      <w:r w:rsidRPr="00C1050A">
        <w:rPr>
          <w:color w:val="0000FF"/>
          <w:sz w:val="18"/>
        </w:rPr>
        <w:t>pply@mail.nptu.edu.tw</w:t>
      </w:r>
      <w:r w:rsidRPr="00C1050A">
        <w:rPr>
          <w:rFonts w:hint="eastAsia"/>
          <w:color w:val="0000FF"/>
          <w:sz w:val="18"/>
        </w:rPr>
        <w:t>，分機</w:t>
      </w:r>
      <w:r w:rsidRPr="00C1050A">
        <w:rPr>
          <w:rFonts w:hint="eastAsia"/>
          <w:color w:val="0000FF"/>
          <w:sz w:val="18"/>
        </w:rPr>
        <w:t>2</w:t>
      </w:r>
      <w:r w:rsidRPr="00C1050A">
        <w:rPr>
          <w:color w:val="0000FF"/>
          <w:sz w:val="18"/>
        </w:rPr>
        <w:t>1203</w:t>
      </w:r>
      <w:r w:rsidRPr="00C1050A">
        <w:rPr>
          <w:rFonts w:hint="eastAsia"/>
          <w:color w:val="0000FF"/>
          <w:sz w:val="18"/>
        </w:rPr>
        <w:t>，</w:t>
      </w:r>
      <w:r w:rsidRPr="00C1050A">
        <w:rPr>
          <w:rFonts w:hint="eastAsia"/>
          <w:color w:val="0000FF"/>
          <w:sz w:val="18"/>
        </w:rPr>
        <w:t>email</w:t>
      </w:r>
      <w:r w:rsidRPr="00C1050A">
        <w:rPr>
          <w:rFonts w:hint="eastAsia"/>
          <w:color w:val="0000FF"/>
          <w:sz w:val="18"/>
        </w:rPr>
        <w:t>主旨</w:t>
      </w:r>
      <w:r w:rsidRPr="00C1050A">
        <w:rPr>
          <w:rFonts w:hint="eastAsia"/>
          <w:color w:val="0000FF"/>
          <w:sz w:val="18"/>
        </w:rPr>
        <w:t xml:space="preserve">: </w:t>
      </w:r>
      <w:r w:rsidRPr="00C1050A">
        <w:rPr>
          <w:rFonts w:hint="eastAsia"/>
          <w:color w:val="0000FF"/>
          <w:sz w:val="18"/>
        </w:rPr>
        <w:t>校園快訊申請</w:t>
      </w:r>
      <w:r w:rsidRPr="00C1050A">
        <w:rPr>
          <w:color w:val="0000FF"/>
          <w:sz w:val="18"/>
        </w:rPr>
        <w:t>_</w:t>
      </w:r>
      <w:r w:rsidRPr="00C1050A">
        <w:rPr>
          <w:rFonts w:hint="eastAsia"/>
          <w:color w:val="0000FF"/>
          <w:sz w:val="18"/>
        </w:rPr>
        <w:t>標題</w:t>
      </w:r>
      <w:r w:rsidR="002E5EEE">
        <w:rPr>
          <w:rFonts w:hint="eastAsia"/>
          <w:color w:val="0000FF"/>
          <w:sz w:val="18"/>
        </w:rPr>
        <w:t>OOOO</w:t>
      </w:r>
      <w:r w:rsidRPr="00C1050A">
        <w:rPr>
          <w:rFonts w:hint="eastAsia"/>
          <w:color w:val="0000FF"/>
          <w:sz w:val="18"/>
        </w:rPr>
        <w:t>)</w:t>
      </w:r>
    </w:p>
    <w:sectPr w:rsidR="00C31D0A" w:rsidRPr="00C1050A" w:rsidSect="00F52EC7">
      <w:pgSz w:w="11906" w:h="16838"/>
      <w:pgMar w:top="1258" w:right="1418" w:bottom="5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D3C30" w14:textId="77777777" w:rsidR="00A379F8" w:rsidRDefault="00A379F8">
      <w:r>
        <w:separator/>
      </w:r>
    </w:p>
  </w:endnote>
  <w:endnote w:type="continuationSeparator" w:id="0">
    <w:p w14:paraId="1E8B1A2F" w14:textId="77777777" w:rsidR="00A379F8" w:rsidRDefault="00A37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390C7" w14:textId="77777777" w:rsidR="00A379F8" w:rsidRDefault="00A379F8">
      <w:r>
        <w:separator/>
      </w:r>
    </w:p>
  </w:footnote>
  <w:footnote w:type="continuationSeparator" w:id="0">
    <w:p w14:paraId="2502BCAE" w14:textId="77777777" w:rsidR="00A379F8" w:rsidRDefault="00A37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E1F9B"/>
    <w:multiLevelType w:val="hybridMultilevel"/>
    <w:tmpl w:val="46C209EE"/>
    <w:lvl w:ilvl="0" w:tplc="A1C6AA50">
      <w:start w:val="1"/>
      <w:numFmt w:val="taiwaneseCountingThousand"/>
      <w:lvlText w:val="（%1）"/>
      <w:lvlJc w:val="left"/>
      <w:pPr>
        <w:tabs>
          <w:tab w:val="num" w:pos="1935"/>
        </w:tabs>
        <w:ind w:left="19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" w15:restartNumberingAfterBreak="0">
    <w:nsid w:val="354A037E"/>
    <w:multiLevelType w:val="hybridMultilevel"/>
    <w:tmpl w:val="D53633C4"/>
    <w:lvl w:ilvl="0" w:tplc="6D40A6EA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Times New Roman"/>
      </w:rPr>
    </w:lvl>
    <w:lvl w:ilvl="1" w:tplc="07F6B82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ascii="Times New Roman" w:hint="default"/>
      </w:rPr>
    </w:lvl>
    <w:lvl w:ilvl="2" w:tplc="18FA933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05A7C0E"/>
    <w:multiLevelType w:val="hybridMultilevel"/>
    <w:tmpl w:val="53880EC4"/>
    <w:lvl w:ilvl="0" w:tplc="8584A744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3" w15:restartNumberingAfterBreak="0">
    <w:nsid w:val="79F34020"/>
    <w:multiLevelType w:val="hybridMultilevel"/>
    <w:tmpl w:val="38D0F138"/>
    <w:lvl w:ilvl="0" w:tplc="7F1A7ED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4"/>
  <w:drawingGridVerticalSpacing w:val="3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67"/>
    <w:rsid w:val="0000083B"/>
    <w:rsid w:val="000042AD"/>
    <w:rsid w:val="00012A88"/>
    <w:rsid w:val="000143E5"/>
    <w:rsid w:val="00024A03"/>
    <w:rsid w:val="000255D7"/>
    <w:rsid w:val="00025CE2"/>
    <w:rsid w:val="00026AD7"/>
    <w:rsid w:val="00036B0F"/>
    <w:rsid w:val="0004064B"/>
    <w:rsid w:val="00050104"/>
    <w:rsid w:val="00052789"/>
    <w:rsid w:val="00057911"/>
    <w:rsid w:val="00065296"/>
    <w:rsid w:val="000673E4"/>
    <w:rsid w:val="00067561"/>
    <w:rsid w:val="000772DD"/>
    <w:rsid w:val="00090151"/>
    <w:rsid w:val="00090CC4"/>
    <w:rsid w:val="00092E5E"/>
    <w:rsid w:val="000A1F97"/>
    <w:rsid w:val="000A2D2A"/>
    <w:rsid w:val="000B3B4E"/>
    <w:rsid w:val="000C0D3F"/>
    <w:rsid w:val="000C1A51"/>
    <w:rsid w:val="000C75AB"/>
    <w:rsid w:val="000E1B60"/>
    <w:rsid w:val="000E7264"/>
    <w:rsid w:val="000F12CE"/>
    <w:rsid w:val="000F5F12"/>
    <w:rsid w:val="0010038B"/>
    <w:rsid w:val="00133036"/>
    <w:rsid w:val="00146CFD"/>
    <w:rsid w:val="00152A18"/>
    <w:rsid w:val="00152A31"/>
    <w:rsid w:val="0015588C"/>
    <w:rsid w:val="00155A8A"/>
    <w:rsid w:val="001720EB"/>
    <w:rsid w:val="00182E4F"/>
    <w:rsid w:val="001A7126"/>
    <w:rsid w:val="001A7EBB"/>
    <w:rsid w:val="001B33A1"/>
    <w:rsid w:val="001C1395"/>
    <w:rsid w:val="001C1A66"/>
    <w:rsid w:val="001C4911"/>
    <w:rsid w:val="001C4D03"/>
    <w:rsid w:val="001D06F4"/>
    <w:rsid w:val="001D1645"/>
    <w:rsid w:val="001D4005"/>
    <w:rsid w:val="001D6203"/>
    <w:rsid w:val="001E22BB"/>
    <w:rsid w:val="001E3DA0"/>
    <w:rsid w:val="001E6CE9"/>
    <w:rsid w:val="001F110C"/>
    <w:rsid w:val="002019C0"/>
    <w:rsid w:val="00204ACF"/>
    <w:rsid w:val="002070B7"/>
    <w:rsid w:val="0021716A"/>
    <w:rsid w:val="00220AA4"/>
    <w:rsid w:val="00234BAE"/>
    <w:rsid w:val="0023544D"/>
    <w:rsid w:val="0023634F"/>
    <w:rsid w:val="00241A90"/>
    <w:rsid w:val="00250425"/>
    <w:rsid w:val="002531A6"/>
    <w:rsid w:val="00256A16"/>
    <w:rsid w:val="00257D17"/>
    <w:rsid w:val="00262FE8"/>
    <w:rsid w:val="00265557"/>
    <w:rsid w:val="00293AA2"/>
    <w:rsid w:val="002953E9"/>
    <w:rsid w:val="002A0946"/>
    <w:rsid w:val="002A0B44"/>
    <w:rsid w:val="002A3839"/>
    <w:rsid w:val="002A6D43"/>
    <w:rsid w:val="002E097B"/>
    <w:rsid w:val="002E0994"/>
    <w:rsid w:val="002E1906"/>
    <w:rsid w:val="002E5EEE"/>
    <w:rsid w:val="002F024C"/>
    <w:rsid w:val="002F45D9"/>
    <w:rsid w:val="00307746"/>
    <w:rsid w:val="00315CAC"/>
    <w:rsid w:val="00321CA4"/>
    <w:rsid w:val="00323511"/>
    <w:rsid w:val="00327D2A"/>
    <w:rsid w:val="00327E29"/>
    <w:rsid w:val="00336CC6"/>
    <w:rsid w:val="00343D4A"/>
    <w:rsid w:val="0034780E"/>
    <w:rsid w:val="00350C17"/>
    <w:rsid w:val="0035593F"/>
    <w:rsid w:val="00357AD5"/>
    <w:rsid w:val="0036785F"/>
    <w:rsid w:val="00367985"/>
    <w:rsid w:val="00380470"/>
    <w:rsid w:val="003807E5"/>
    <w:rsid w:val="00383F1D"/>
    <w:rsid w:val="0038633F"/>
    <w:rsid w:val="00387B2B"/>
    <w:rsid w:val="0039009F"/>
    <w:rsid w:val="003A3356"/>
    <w:rsid w:val="003B07E2"/>
    <w:rsid w:val="003B59E4"/>
    <w:rsid w:val="003B7493"/>
    <w:rsid w:val="003C799C"/>
    <w:rsid w:val="003D42F3"/>
    <w:rsid w:val="003D4F7B"/>
    <w:rsid w:val="003E44CF"/>
    <w:rsid w:val="003E542A"/>
    <w:rsid w:val="003E6C34"/>
    <w:rsid w:val="003F0604"/>
    <w:rsid w:val="003F1E16"/>
    <w:rsid w:val="003F6BBC"/>
    <w:rsid w:val="003F74BA"/>
    <w:rsid w:val="0040245E"/>
    <w:rsid w:val="0040599A"/>
    <w:rsid w:val="0041414D"/>
    <w:rsid w:val="00424F9B"/>
    <w:rsid w:val="00425CC1"/>
    <w:rsid w:val="0044061C"/>
    <w:rsid w:val="00441450"/>
    <w:rsid w:val="00442438"/>
    <w:rsid w:val="00444320"/>
    <w:rsid w:val="00444C03"/>
    <w:rsid w:val="0045160C"/>
    <w:rsid w:val="0045492C"/>
    <w:rsid w:val="004579C8"/>
    <w:rsid w:val="00460570"/>
    <w:rsid w:val="004672C8"/>
    <w:rsid w:val="00484AD5"/>
    <w:rsid w:val="0049398C"/>
    <w:rsid w:val="004B69AA"/>
    <w:rsid w:val="004C08E0"/>
    <w:rsid w:val="004F0AE8"/>
    <w:rsid w:val="004F1067"/>
    <w:rsid w:val="00505F79"/>
    <w:rsid w:val="00510395"/>
    <w:rsid w:val="00510D96"/>
    <w:rsid w:val="005128D3"/>
    <w:rsid w:val="00513B42"/>
    <w:rsid w:val="00515CC1"/>
    <w:rsid w:val="005204B7"/>
    <w:rsid w:val="0052099A"/>
    <w:rsid w:val="005244C5"/>
    <w:rsid w:val="005255B9"/>
    <w:rsid w:val="005306AF"/>
    <w:rsid w:val="00535A7D"/>
    <w:rsid w:val="00542CD6"/>
    <w:rsid w:val="0054391C"/>
    <w:rsid w:val="005472AE"/>
    <w:rsid w:val="005540D8"/>
    <w:rsid w:val="005718CA"/>
    <w:rsid w:val="005826D6"/>
    <w:rsid w:val="00583298"/>
    <w:rsid w:val="00583B76"/>
    <w:rsid w:val="00586175"/>
    <w:rsid w:val="00586A70"/>
    <w:rsid w:val="005A08D8"/>
    <w:rsid w:val="005C1654"/>
    <w:rsid w:val="005C1860"/>
    <w:rsid w:val="005C447F"/>
    <w:rsid w:val="005D527B"/>
    <w:rsid w:val="005F1A57"/>
    <w:rsid w:val="0060615D"/>
    <w:rsid w:val="00610613"/>
    <w:rsid w:val="00610821"/>
    <w:rsid w:val="0061420F"/>
    <w:rsid w:val="006152FC"/>
    <w:rsid w:val="0062001E"/>
    <w:rsid w:val="00626282"/>
    <w:rsid w:val="00634BD0"/>
    <w:rsid w:val="00636BB6"/>
    <w:rsid w:val="00654876"/>
    <w:rsid w:val="00657164"/>
    <w:rsid w:val="006674A2"/>
    <w:rsid w:val="0067466A"/>
    <w:rsid w:val="00687098"/>
    <w:rsid w:val="00687CF3"/>
    <w:rsid w:val="00695B08"/>
    <w:rsid w:val="0069720A"/>
    <w:rsid w:val="006A224C"/>
    <w:rsid w:val="006A5BB5"/>
    <w:rsid w:val="006A5FD8"/>
    <w:rsid w:val="006A6C2E"/>
    <w:rsid w:val="006C055F"/>
    <w:rsid w:val="006D2A6F"/>
    <w:rsid w:val="006D4C42"/>
    <w:rsid w:val="006E2966"/>
    <w:rsid w:val="006E5AE6"/>
    <w:rsid w:val="006E6280"/>
    <w:rsid w:val="00711A79"/>
    <w:rsid w:val="00712083"/>
    <w:rsid w:val="007158C3"/>
    <w:rsid w:val="00716560"/>
    <w:rsid w:val="00716C59"/>
    <w:rsid w:val="00722A39"/>
    <w:rsid w:val="00723FE4"/>
    <w:rsid w:val="0072501A"/>
    <w:rsid w:val="00730B90"/>
    <w:rsid w:val="0074093F"/>
    <w:rsid w:val="00747B22"/>
    <w:rsid w:val="00750B6F"/>
    <w:rsid w:val="00760A5C"/>
    <w:rsid w:val="0076146F"/>
    <w:rsid w:val="00761589"/>
    <w:rsid w:val="007652D6"/>
    <w:rsid w:val="00766F20"/>
    <w:rsid w:val="00784098"/>
    <w:rsid w:val="00790D40"/>
    <w:rsid w:val="00795A26"/>
    <w:rsid w:val="007A0035"/>
    <w:rsid w:val="007A7AAB"/>
    <w:rsid w:val="007B05A1"/>
    <w:rsid w:val="007D1F41"/>
    <w:rsid w:val="007E2878"/>
    <w:rsid w:val="007E6D4F"/>
    <w:rsid w:val="00800074"/>
    <w:rsid w:val="008072C3"/>
    <w:rsid w:val="008162B8"/>
    <w:rsid w:val="0082075B"/>
    <w:rsid w:val="0082267C"/>
    <w:rsid w:val="00824CBD"/>
    <w:rsid w:val="008263E7"/>
    <w:rsid w:val="00826631"/>
    <w:rsid w:val="00830631"/>
    <w:rsid w:val="00832D0F"/>
    <w:rsid w:val="00845293"/>
    <w:rsid w:val="00846D47"/>
    <w:rsid w:val="0085393C"/>
    <w:rsid w:val="008727DA"/>
    <w:rsid w:val="00873CA5"/>
    <w:rsid w:val="00883352"/>
    <w:rsid w:val="00892E4A"/>
    <w:rsid w:val="00893846"/>
    <w:rsid w:val="00895592"/>
    <w:rsid w:val="0089710D"/>
    <w:rsid w:val="008B23DD"/>
    <w:rsid w:val="008C11BF"/>
    <w:rsid w:val="008D3F4D"/>
    <w:rsid w:val="008D760E"/>
    <w:rsid w:val="00901779"/>
    <w:rsid w:val="009116E6"/>
    <w:rsid w:val="009170C5"/>
    <w:rsid w:val="00935118"/>
    <w:rsid w:val="00942A5D"/>
    <w:rsid w:val="00947029"/>
    <w:rsid w:val="00962B3D"/>
    <w:rsid w:val="009644DD"/>
    <w:rsid w:val="00982FDB"/>
    <w:rsid w:val="00983FCC"/>
    <w:rsid w:val="009A1BFC"/>
    <w:rsid w:val="009A23D3"/>
    <w:rsid w:val="009B786D"/>
    <w:rsid w:val="009C08BB"/>
    <w:rsid w:val="009C0CDD"/>
    <w:rsid w:val="009C7F67"/>
    <w:rsid w:val="009D1D58"/>
    <w:rsid w:val="009D420E"/>
    <w:rsid w:val="009E0C88"/>
    <w:rsid w:val="009E1942"/>
    <w:rsid w:val="009E23DA"/>
    <w:rsid w:val="009E7789"/>
    <w:rsid w:val="009F07CF"/>
    <w:rsid w:val="00A0258E"/>
    <w:rsid w:val="00A03F80"/>
    <w:rsid w:val="00A05DB4"/>
    <w:rsid w:val="00A06BB0"/>
    <w:rsid w:val="00A124D7"/>
    <w:rsid w:val="00A1405A"/>
    <w:rsid w:val="00A20E74"/>
    <w:rsid w:val="00A3032C"/>
    <w:rsid w:val="00A34C72"/>
    <w:rsid w:val="00A379F8"/>
    <w:rsid w:val="00A41EBD"/>
    <w:rsid w:val="00A422A0"/>
    <w:rsid w:val="00A4716C"/>
    <w:rsid w:val="00A53768"/>
    <w:rsid w:val="00A55004"/>
    <w:rsid w:val="00A603FD"/>
    <w:rsid w:val="00A62FCE"/>
    <w:rsid w:val="00A66D09"/>
    <w:rsid w:val="00A67C61"/>
    <w:rsid w:val="00A72E60"/>
    <w:rsid w:val="00A80F3B"/>
    <w:rsid w:val="00A84259"/>
    <w:rsid w:val="00A864F3"/>
    <w:rsid w:val="00A957DF"/>
    <w:rsid w:val="00AA0215"/>
    <w:rsid w:val="00AA3B2D"/>
    <w:rsid w:val="00AA4100"/>
    <w:rsid w:val="00AC3655"/>
    <w:rsid w:val="00AC716C"/>
    <w:rsid w:val="00AD77B2"/>
    <w:rsid w:val="00AE47AC"/>
    <w:rsid w:val="00AE7E04"/>
    <w:rsid w:val="00AF62A0"/>
    <w:rsid w:val="00AF731F"/>
    <w:rsid w:val="00B11823"/>
    <w:rsid w:val="00B12C29"/>
    <w:rsid w:val="00B23804"/>
    <w:rsid w:val="00B24F44"/>
    <w:rsid w:val="00B30B8D"/>
    <w:rsid w:val="00B346F1"/>
    <w:rsid w:val="00B37AE7"/>
    <w:rsid w:val="00B40222"/>
    <w:rsid w:val="00B41479"/>
    <w:rsid w:val="00B42837"/>
    <w:rsid w:val="00B5234B"/>
    <w:rsid w:val="00B63994"/>
    <w:rsid w:val="00B84479"/>
    <w:rsid w:val="00B86ECE"/>
    <w:rsid w:val="00B87222"/>
    <w:rsid w:val="00B95389"/>
    <w:rsid w:val="00BA2612"/>
    <w:rsid w:val="00BA4BA7"/>
    <w:rsid w:val="00BB6DA7"/>
    <w:rsid w:val="00BC1BD4"/>
    <w:rsid w:val="00BC7C18"/>
    <w:rsid w:val="00BD7C24"/>
    <w:rsid w:val="00BE255D"/>
    <w:rsid w:val="00BE576C"/>
    <w:rsid w:val="00C023B2"/>
    <w:rsid w:val="00C03A6B"/>
    <w:rsid w:val="00C0768B"/>
    <w:rsid w:val="00C1050A"/>
    <w:rsid w:val="00C10B23"/>
    <w:rsid w:val="00C11756"/>
    <w:rsid w:val="00C15D44"/>
    <w:rsid w:val="00C23836"/>
    <w:rsid w:val="00C31D0A"/>
    <w:rsid w:val="00C33ED4"/>
    <w:rsid w:val="00C341EC"/>
    <w:rsid w:val="00C362F9"/>
    <w:rsid w:val="00C42EEA"/>
    <w:rsid w:val="00C4599D"/>
    <w:rsid w:val="00C46F58"/>
    <w:rsid w:val="00C47C4F"/>
    <w:rsid w:val="00C50258"/>
    <w:rsid w:val="00C62E01"/>
    <w:rsid w:val="00C67194"/>
    <w:rsid w:val="00C7687C"/>
    <w:rsid w:val="00C7756E"/>
    <w:rsid w:val="00C815BC"/>
    <w:rsid w:val="00C84ECE"/>
    <w:rsid w:val="00C879E0"/>
    <w:rsid w:val="00C91599"/>
    <w:rsid w:val="00CA747B"/>
    <w:rsid w:val="00CB30DC"/>
    <w:rsid w:val="00CB70ED"/>
    <w:rsid w:val="00CC2138"/>
    <w:rsid w:val="00CC7248"/>
    <w:rsid w:val="00CD2431"/>
    <w:rsid w:val="00CD2E9C"/>
    <w:rsid w:val="00CD5DE1"/>
    <w:rsid w:val="00CD7D13"/>
    <w:rsid w:val="00CE197F"/>
    <w:rsid w:val="00CE41E6"/>
    <w:rsid w:val="00CE51F3"/>
    <w:rsid w:val="00CE5C21"/>
    <w:rsid w:val="00CE7B4C"/>
    <w:rsid w:val="00CF0CE5"/>
    <w:rsid w:val="00CF2069"/>
    <w:rsid w:val="00CF4E5B"/>
    <w:rsid w:val="00CF7B35"/>
    <w:rsid w:val="00D03492"/>
    <w:rsid w:val="00D04E37"/>
    <w:rsid w:val="00D050C1"/>
    <w:rsid w:val="00D20B0E"/>
    <w:rsid w:val="00D25034"/>
    <w:rsid w:val="00D32552"/>
    <w:rsid w:val="00D371D0"/>
    <w:rsid w:val="00D429D4"/>
    <w:rsid w:val="00D437EF"/>
    <w:rsid w:val="00D630AC"/>
    <w:rsid w:val="00D741C4"/>
    <w:rsid w:val="00D92218"/>
    <w:rsid w:val="00D935E7"/>
    <w:rsid w:val="00DA23A0"/>
    <w:rsid w:val="00DB6F2D"/>
    <w:rsid w:val="00DB7C2A"/>
    <w:rsid w:val="00DC0DF1"/>
    <w:rsid w:val="00DD0A81"/>
    <w:rsid w:val="00DD19FC"/>
    <w:rsid w:val="00E017DF"/>
    <w:rsid w:val="00E01A65"/>
    <w:rsid w:val="00E062A7"/>
    <w:rsid w:val="00E07642"/>
    <w:rsid w:val="00E100EA"/>
    <w:rsid w:val="00E12182"/>
    <w:rsid w:val="00E13414"/>
    <w:rsid w:val="00E16A8A"/>
    <w:rsid w:val="00E21EE6"/>
    <w:rsid w:val="00E2282B"/>
    <w:rsid w:val="00E2392E"/>
    <w:rsid w:val="00E32391"/>
    <w:rsid w:val="00E3383E"/>
    <w:rsid w:val="00E36551"/>
    <w:rsid w:val="00E43447"/>
    <w:rsid w:val="00E5040A"/>
    <w:rsid w:val="00E55361"/>
    <w:rsid w:val="00E556A2"/>
    <w:rsid w:val="00E652AB"/>
    <w:rsid w:val="00E675EC"/>
    <w:rsid w:val="00E72AF7"/>
    <w:rsid w:val="00E73860"/>
    <w:rsid w:val="00E743AE"/>
    <w:rsid w:val="00E82B6E"/>
    <w:rsid w:val="00E82C15"/>
    <w:rsid w:val="00E8517E"/>
    <w:rsid w:val="00E936DE"/>
    <w:rsid w:val="00E956CE"/>
    <w:rsid w:val="00EA42D4"/>
    <w:rsid w:val="00EA5638"/>
    <w:rsid w:val="00EC7F14"/>
    <w:rsid w:val="00EE50A8"/>
    <w:rsid w:val="00EE5D88"/>
    <w:rsid w:val="00EF1082"/>
    <w:rsid w:val="00EF46C7"/>
    <w:rsid w:val="00EF49FE"/>
    <w:rsid w:val="00EF70B1"/>
    <w:rsid w:val="00EF7A91"/>
    <w:rsid w:val="00EF7E6E"/>
    <w:rsid w:val="00F03A93"/>
    <w:rsid w:val="00F10F74"/>
    <w:rsid w:val="00F12FCF"/>
    <w:rsid w:val="00F15527"/>
    <w:rsid w:val="00F22970"/>
    <w:rsid w:val="00F2593B"/>
    <w:rsid w:val="00F33094"/>
    <w:rsid w:val="00F35827"/>
    <w:rsid w:val="00F37C23"/>
    <w:rsid w:val="00F452EB"/>
    <w:rsid w:val="00F52EC7"/>
    <w:rsid w:val="00F62266"/>
    <w:rsid w:val="00F62BC4"/>
    <w:rsid w:val="00F64B43"/>
    <w:rsid w:val="00F65CAC"/>
    <w:rsid w:val="00F81B50"/>
    <w:rsid w:val="00F81B67"/>
    <w:rsid w:val="00F83FE6"/>
    <w:rsid w:val="00F84AD1"/>
    <w:rsid w:val="00F84D96"/>
    <w:rsid w:val="00F93D0A"/>
    <w:rsid w:val="00FA4884"/>
    <w:rsid w:val="00FC5434"/>
    <w:rsid w:val="00FC70BD"/>
    <w:rsid w:val="00FD29F8"/>
    <w:rsid w:val="00FD3024"/>
    <w:rsid w:val="00FD49B2"/>
    <w:rsid w:val="00FD5467"/>
    <w:rsid w:val="00FF1755"/>
    <w:rsid w:val="00FF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E7594E"/>
  <w15:docId w15:val="{F594BAF5-61E2-4BC0-A2B7-B566A34D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6057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60570"/>
    <w:pPr>
      <w:spacing w:line="440" w:lineRule="exact"/>
      <w:ind w:left="538" w:hangingChars="192" w:hanging="538"/>
      <w:jc w:val="both"/>
    </w:pPr>
    <w:rPr>
      <w:rFonts w:ascii="標楷體" w:eastAsia="標楷體"/>
      <w:sz w:val="28"/>
    </w:rPr>
  </w:style>
  <w:style w:type="paragraph" w:styleId="Web">
    <w:name w:val="Normal (Web)"/>
    <w:basedOn w:val="a"/>
    <w:rsid w:val="0046057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4">
    <w:name w:val="Balloon Text"/>
    <w:basedOn w:val="a"/>
    <w:semiHidden/>
    <w:rsid w:val="007D1F41"/>
    <w:rPr>
      <w:rFonts w:ascii="Arial" w:hAnsi="Arial"/>
      <w:sz w:val="18"/>
      <w:szCs w:val="18"/>
    </w:rPr>
  </w:style>
  <w:style w:type="paragraph" w:styleId="a5">
    <w:name w:val="header"/>
    <w:basedOn w:val="a"/>
    <w:rsid w:val="00E1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E1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rsid w:val="003F74B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380470"/>
  </w:style>
  <w:style w:type="character" w:styleId="a8">
    <w:name w:val="Hyperlink"/>
    <w:unhideWhenUsed/>
    <w:rsid w:val="00A03F8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33258;&#35330;%20Office%20&#31684;&#26412;\&#26657;&#39318;&#38913;&#26657;&#22290;&#28966;&#40670;&#30003;&#35531;&#34920;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校首頁校園焦點申請表.dotx</Template>
  <TotalTime>2</TotalTime>
  <Pages>2</Pages>
  <Words>68</Words>
  <Characters>390</Characters>
  <Application>Microsoft Office Word</Application>
  <DocSecurity>0</DocSecurity>
  <Lines>3</Lines>
  <Paragraphs>1</Paragraphs>
  <ScaleCrop>false</ScaleCrop>
  <Company> 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2023-03-13T08:24:00Z</cp:lastPrinted>
  <dcterms:created xsi:type="dcterms:W3CDTF">2023-03-13T06:38:00Z</dcterms:created>
  <dcterms:modified xsi:type="dcterms:W3CDTF">2023-03-13T08:25:00Z</dcterms:modified>
</cp:coreProperties>
</file>