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88A99" w14:textId="77777777" w:rsidR="00C31D0A" w:rsidRPr="006313A1" w:rsidRDefault="00C31D0A" w:rsidP="00C67194">
      <w:pPr>
        <w:jc w:val="center"/>
        <w:rPr>
          <w:rFonts w:ascii="標楷體" w:eastAsia="標楷體"/>
          <w:b/>
          <w:bCs/>
          <w:sz w:val="36"/>
        </w:rPr>
      </w:pPr>
      <w:r w:rsidRPr="006313A1">
        <w:rPr>
          <w:rFonts w:ascii="標楷體" w:eastAsia="標楷體" w:hint="eastAsia"/>
          <w:b/>
          <w:bCs/>
          <w:sz w:val="36"/>
        </w:rPr>
        <w:t>國立</w:t>
      </w:r>
      <w:r w:rsidR="00766F20" w:rsidRPr="006313A1">
        <w:rPr>
          <w:rFonts w:ascii="標楷體" w:eastAsia="標楷體" w:hint="eastAsia"/>
          <w:b/>
          <w:bCs/>
          <w:sz w:val="36"/>
        </w:rPr>
        <w:t>屏東大學</w:t>
      </w:r>
    </w:p>
    <w:p w14:paraId="5089D650" w14:textId="77777777" w:rsidR="00C31D0A" w:rsidRPr="006313A1" w:rsidRDefault="00931108" w:rsidP="00C31D0A">
      <w:pPr>
        <w:jc w:val="center"/>
        <w:rPr>
          <w:rFonts w:ascii="標楷體" w:eastAsia="標楷體"/>
          <w:bCs/>
          <w:sz w:val="32"/>
        </w:rPr>
      </w:pPr>
      <w:r>
        <w:rPr>
          <w:rFonts w:ascii="標楷體" w:eastAsia="標楷體" w:hint="eastAsia"/>
          <w:bCs/>
          <w:sz w:val="32"/>
        </w:rPr>
        <w:t>相關</w:t>
      </w:r>
      <w:r w:rsidR="00052584">
        <w:rPr>
          <w:rFonts w:ascii="標楷體" w:eastAsia="標楷體" w:hint="eastAsia"/>
          <w:bCs/>
          <w:sz w:val="32"/>
        </w:rPr>
        <w:t>連結</w:t>
      </w:r>
      <w:r w:rsidR="00766F20" w:rsidRPr="006313A1">
        <w:rPr>
          <w:rFonts w:ascii="標楷體" w:eastAsia="標楷體" w:hint="eastAsia"/>
          <w:bCs/>
          <w:sz w:val="32"/>
        </w:rPr>
        <w:t>申請單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63"/>
        <w:gridCol w:w="2143"/>
        <w:gridCol w:w="1273"/>
        <w:gridCol w:w="2869"/>
      </w:tblGrid>
      <w:tr w:rsidR="00F27AEF" w:rsidRPr="00EB558F" w14:paraId="29FFB8D9" w14:textId="77777777" w:rsidTr="00530814">
        <w:trPr>
          <w:cantSplit/>
          <w:trHeight w:val="2236"/>
        </w:trPr>
        <w:tc>
          <w:tcPr>
            <w:tcW w:w="595" w:type="dxa"/>
            <w:vMerge w:val="restart"/>
            <w:vAlign w:val="center"/>
          </w:tcPr>
          <w:p w14:paraId="248D70B0" w14:textId="77777777" w:rsidR="00530814" w:rsidRDefault="00530814" w:rsidP="00530814">
            <w:pPr>
              <w:jc w:val="center"/>
              <w:rPr>
                <w:rFonts w:ascii="標楷體" w:eastAsia="標楷體"/>
                <w:bCs/>
                <w:sz w:val="32"/>
              </w:rPr>
            </w:pPr>
            <w:r>
              <w:rPr>
                <w:rFonts w:ascii="標楷體" w:eastAsia="標楷體" w:hint="eastAsia"/>
                <w:bCs/>
                <w:sz w:val="32"/>
              </w:rPr>
              <w:t>申</w:t>
            </w:r>
          </w:p>
          <w:p w14:paraId="78C2D2CA" w14:textId="77777777" w:rsidR="00530814" w:rsidRDefault="00530814" w:rsidP="00530814">
            <w:pPr>
              <w:jc w:val="center"/>
              <w:rPr>
                <w:rFonts w:ascii="標楷體" w:eastAsia="標楷體"/>
                <w:bCs/>
                <w:sz w:val="32"/>
              </w:rPr>
            </w:pPr>
            <w:r>
              <w:rPr>
                <w:rFonts w:ascii="標楷體" w:eastAsia="標楷體" w:hint="eastAsia"/>
                <w:bCs/>
                <w:sz w:val="32"/>
              </w:rPr>
              <w:t>請</w:t>
            </w:r>
          </w:p>
          <w:p w14:paraId="3AFA7527" w14:textId="77777777" w:rsidR="00530814" w:rsidRDefault="00530814" w:rsidP="00530814">
            <w:pPr>
              <w:jc w:val="center"/>
              <w:rPr>
                <w:rFonts w:ascii="標楷體" w:eastAsia="標楷體"/>
                <w:bCs/>
                <w:sz w:val="32"/>
              </w:rPr>
            </w:pPr>
            <w:r>
              <w:rPr>
                <w:rFonts w:ascii="標楷體" w:eastAsia="標楷體" w:hint="eastAsia"/>
                <w:bCs/>
                <w:sz w:val="32"/>
              </w:rPr>
              <w:t>資</w:t>
            </w:r>
          </w:p>
          <w:p w14:paraId="027EEC6F" w14:textId="651D956D" w:rsidR="00F27AEF" w:rsidRDefault="00530814" w:rsidP="00530814">
            <w:pPr>
              <w:jc w:val="center"/>
              <w:rPr>
                <w:noProof/>
              </w:rPr>
            </w:pPr>
            <w:r>
              <w:rPr>
                <w:rFonts w:ascii="標楷體" w:eastAsia="標楷體" w:hint="eastAsia"/>
                <w:bCs/>
                <w:sz w:val="32"/>
              </w:rPr>
              <w:t>料</w:t>
            </w:r>
          </w:p>
        </w:tc>
        <w:tc>
          <w:tcPr>
            <w:tcW w:w="8248" w:type="dxa"/>
            <w:gridSpan w:val="4"/>
          </w:tcPr>
          <w:p w14:paraId="52EFA6E2" w14:textId="7B4433AA" w:rsidR="00F27AEF" w:rsidRDefault="00FD79CF" w:rsidP="00E8517E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noProof/>
              </w:rPr>
              <w:pict w14:anchorId="7521FAD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9" type="#_x0000_t202" style="position:absolute;margin-left:304.4pt;margin-top:3.4pt;width:104.85pt;height:31.95pt;z-index:1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      <v:textbox style="mso-next-textbox:#文字方塊 2">
                    <w:txbxContent>
                      <w:p w14:paraId="2613A91E" w14:textId="77777777" w:rsidR="00F27AEF" w:rsidRDefault="00F27AEF">
                        <w:r>
                          <w:t>(</w:t>
                        </w:r>
                        <w:r>
                          <w:rPr>
                            <w:rFonts w:hint="eastAsia"/>
                          </w:rPr>
                          <w:t>12</w:t>
                        </w:r>
                        <w:r>
                          <w:rPr>
                            <w:rFonts w:hint="eastAsia"/>
                          </w:rPr>
                          <w:t>中文字以內</w:t>
                        </w:r>
                        <w:r>
                          <w:rPr>
                            <w:rFonts w:hint="eastAsia"/>
                          </w:rPr>
                          <w:t>)</w:t>
                        </w:r>
                      </w:p>
                      <w:p w14:paraId="5B4B992C" w14:textId="77777777" w:rsidR="00F27AEF" w:rsidRDefault="00F27AEF"/>
                      <w:p w14:paraId="7E400C71" w14:textId="77777777" w:rsidR="00F27AEF" w:rsidRDefault="00F27AEF"/>
                      <w:p w14:paraId="7A2A349F" w14:textId="77777777" w:rsidR="00F27AEF" w:rsidRDefault="00F27AEF"/>
                    </w:txbxContent>
                  </v:textbox>
                  <w10:wrap type="square"/>
                </v:shape>
              </w:pict>
            </w:r>
            <w:r w:rsidR="00F27AEF">
              <w:rPr>
                <w:rFonts w:ascii="標楷體" w:eastAsia="標楷體" w:hAnsi="標楷體" w:hint="eastAsia"/>
                <w:bCs/>
                <w:sz w:val="28"/>
                <w:szCs w:val="28"/>
              </w:rPr>
              <w:t>中文名稱：</w:t>
            </w:r>
          </w:p>
          <w:p w14:paraId="4EE2148D" w14:textId="77777777" w:rsidR="00F27AEF" w:rsidRDefault="00F27AEF" w:rsidP="00E8517E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連結網址：</w:t>
            </w:r>
          </w:p>
          <w:p w14:paraId="523B4701" w14:textId="77777777" w:rsidR="00F27AEF" w:rsidRDefault="00F27AEF" w:rsidP="00E8517E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預估每日點擊人數：</w:t>
            </w:r>
          </w:p>
          <w:p w14:paraId="471FCCC7" w14:textId="1FC4D7FB" w:rsidR="00F27AEF" w:rsidRPr="00C5465D" w:rsidRDefault="00F27AEF" w:rsidP="007B65F6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下架日期：( )永久放置   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( )___</w:t>
            </w:r>
            <w:r w:rsidR="00806AF7">
              <w:rPr>
                <w:rFonts w:ascii="標楷體" w:eastAsia="標楷體" w:hAnsi="標楷體"/>
                <w:bCs/>
                <w:sz w:val="28"/>
                <w:szCs w:val="28"/>
              </w:rPr>
              <w:t>__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年____月____日</w:t>
            </w:r>
          </w:p>
        </w:tc>
      </w:tr>
      <w:tr w:rsidR="00F27AEF" w:rsidRPr="006313A1" w14:paraId="67BCCAE6" w14:textId="77777777" w:rsidTr="00530814">
        <w:trPr>
          <w:cantSplit/>
          <w:trHeight w:val="665"/>
        </w:trPr>
        <w:tc>
          <w:tcPr>
            <w:tcW w:w="595" w:type="dxa"/>
            <w:vMerge/>
          </w:tcPr>
          <w:p w14:paraId="0D7175DB" w14:textId="77777777" w:rsidR="00F27AEF" w:rsidRDefault="00F27AEF" w:rsidP="002032F1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63" w:type="dxa"/>
            <w:vAlign w:val="center"/>
          </w:tcPr>
          <w:p w14:paraId="52632C68" w14:textId="5A41128C" w:rsidR="00F27AEF" w:rsidRPr="006313A1" w:rsidRDefault="00F27AEF" w:rsidP="002032F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6285" w:type="dxa"/>
            <w:gridSpan w:val="3"/>
            <w:vAlign w:val="center"/>
          </w:tcPr>
          <w:p w14:paraId="41AB67E0" w14:textId="77777777" w:rsidR="00F27AEF" w:rsidRPr="006313A1" w:rsidRDefault="00F27AEF" w:rsidP="002032F1">
            <w:pPr>
              <w:rPr>
                <w:rFonts w:ascii="標楷體" w:eastAsia="標楷體" w:hAnsi="標楷體"/>
              </w:rPr>
            </w:pPr>
            <w:r w:rsidRPr="006313A1">
              <w:rPr>
                <w:rFonts w:ascii="標楷體" w:eastAsia="標楷體" w:hAnsi="標楷體"/>
              </w:rPr>
              <w:t>中</w:t>
            </w:r>
            <w:r>
              <w:rPr>
                <w:rFonts w:ascii="標楷體" w:eastAsia="標楷體" w:hAnsi="標楷體"/>
              </w:rPr>
              <w:t>   </w:t>
            </w:r>
            <w:r w:rsidRPr="006313A1">
              <w:rPr>
                <w:rFonts w:ascii="標楷體" w:eastAsia="標楷體" w:hAnsi="標楷體"/>
              </w:rPr>
              <w:t>華</w:t>
            </w:r>
            <w:r>
              <w:rPr>
                <w:rFonts w:ascii="標楷體" w:eastAsia="標楷體" w:hAnsi="標楷體"/>
              </w:rPr>
              <w:t>   </w:t>
            </w:r>
            <w:r w:rsidRPr="006313A1">
              <w:rPr>
                <w:rFonts w:ascii="標楷體" w:eastAsia="標楷體" w:hAnsi="標楷體"/>
              </w:rPr>
              <w:t>民</w:t>
            </w:r>
            <w:r>
              <w:rPr>
                <w:rFonts w:ascii="標楷體" w:eastAsia="標楷體" w:hAnsi="標楷體"/>
              </w:rPr>
              <w:t>   </w:t>
            </w:r>
            <w:r w:rsidRPr="006313A1">
              <w:rPr>
                <w:rFonts w:ascii="標楷體" w:eastAsia="標楷體" w:hAnsi="標楷體"/>
              </w:rPr>
              <w:t>國           年        月        日</w:t>
            </w:r>
          </w:p>
        </w:tc>
      </w:tr>
      <w:tr w:rsidR="00F27AEF" w:rsidRPr="006313A1" w14:paraId="708F330C" w14:textId="77777777" w:rsidTr="00530814">
        <w:trPr>
          <w:cantSplit/>
          <w:trHeight w:val="665"/>
        </w:trPr>
        <w:tc>
          <w:tcPr>
            <w:tcW w:w="595" w:type="dxa"/>
            <w:vMerge/>
          </w:tcPr>
          <w:p w14:paraId="5BBF56ED" w14:textId="77777777" w:rsidR="00F27AEF" w:rsidRPr="006313A1" w:rsidRDefault="00F27AEF" w:rsidP="0060126E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63" w:type="dxa"/>
            <w:vAlign w:val="center"/>
          </w:tcPr>
          <w:p w14:paraId="50C0C12E" w14:textId="54C319BD" w:rsidR="00F27AEF" w:rsidRPr="006313A1" w:rsidRDefault="00F27AEF" w:rsidP="0060126E">
            <w:pPr>
              <w:jc w:val="distribute"/>
              <w:rPr>
                <w:rFonts w:ascii="標楷體" w:eastAsia="標楷體" w:hAnsi="標楷體"/>
              </w:rPr>
            </w:pPr>
            <w:r w:rsidRPr="006313A1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2143" w:type="dxa"/>
            <w:vAlign w:val="center"/>
          </w:tcPr>
          <w:p w14:paraId="0DBFE392" w14:textId="77777777" w:rsidR="00F27AEF" w:rsidRPr="006313A1" w:rsidRDefault="00F27AEF" w:rsidP="0060126E">
            <w:pPr>
              <w:rPr>
                <w:rFonts w:ascii="新細明體" w:hAnsi="新細明體" w:cs="新細明體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158A140F" w14:textId="77777777" w:rsidR="00F27AEF" w:rsidRPr="006313A1" w:rsidRDefault="00F27AEF" w:rsidP="0060126E">
            <w:pPr>
              <w:jc w:val="distribute"/>
              <w:rPr>
                <w:rFonts w:ascii="標楷體" w:eastAsia="標楷體" w:hAnsi="標楷體"/>
              </w:rPr>
            </w:pPr>
            <w:r w:rsidRPr="006313A1">
              <w:rPr>
                <w:rFonts w:ascii="標楷體" w:eastAsia="標楷體" w:hAnsi="標楷體"/>
              </w:rPr>
              <w:t>申  請  人</w:t>
            </w:r>
          </w:p>
        </w:tc>
        <w:tc>
          <w:tcPr>
            <w:tcW w:w="2869" w:type="dxa"/>
            <w:vAlign w:val="center"/>
          </w:tcPr>
          <w:p w14:paraId="6D3049E1" w14:textId="77777777" w:rsidR="00F27AEF" w:rsidRPr="006313A1" w:rsidRDefault="00F27AEF" w:rsidP="0060126E">
            <w:pPr>
              <w:jc w:val="center"/>
              <w:rPr>
                <w:rFonts w:ascii="新細明體" w:hAnsi="新細明體" w:cs="新細明體"/>
                <w:sz w:val="18"/>
                <w:szCs w:val="18"/>
              </w:rPr>
            </w:pPr>
            <w:r w:rsidRPr="006313A1">
              <w:rPr>
                <w:rFonts w:ascii="標楷體" w:eastAsia="標楷體" w:hAnsi="標楷體"/>
                <w:sz w:val="20"/>
              </w:rPr>
              <w:t> </w:t>
            </w:r>
            <w:r w:rsidRPr="006313A1">
              <w:rPr>
                <w:sz w:val="18"/>
                <w:szCs w:val="18"/>
              </w:rPr>
              <w:t xml:space="preserve"> </w:t>
            </w:r>
          </w:p>
        </w:tc>
      </w:tr>
      <w:tr w:rsidR="00F27AEF" w:rsidRPr="006313A1" w14:paraId="3228A34E" w14:textId="77777777" w:rsidTr="00530814">
        <w:trPr>
          <w:cantSplit/>
          <w:trHeight w:val="665"/>
        </w:trPr>
        <w:tc>
          <w:tcPr>
            <w:tcW w:w="595" w:type="dxa"/>
            <w:vMerge/>
          </w:tcPr>
          <w:p w14:paraId="2384C71B" w14:textId="77777777" w:rsidR="00F27AEF" w:rsidRPr="006313A1" w:rsidRDefault="00F27AEF" w:rsidP="002032F1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63" w:type="dxa"/>
            <w:vAlign w:val="center"/>
          </w:tcPr>
          <w:p w14:paraId="40A64C5E" w14:textId="5676B82F" w:rsidR="00F27AEF" w:rsidRPr="006313A1" w:rsidRDefault="00F27AEF" w:rsidP="002032F1">
            <w:pPr>
              <w:jc w:val="distribute"/>
              <w:rPr>
                <w:rFonts w:ascii="標楷體" w:eastAsia="標楷體" w:hAnsi="標楷體"/>
              </w:rPr>
            </w:pPr>
            <w:r w:rsidRPr="006313A1">
              <w:rPr>
                <w:rFonts w:ascii="標楷體" w:eastAsia="標楷體" w:hAnsi="標楷體" w:hint="eastAsia"/>
              </w:rPr>
              <w:t>聯絡email</w:t>
            </w:r>
          </w:p>
        </w:tc>
        <w:tc>
          <w:tcPr>
            <w:tcW w:w="6285" w:type="dxa"/>
            <w:gridSpan w:val="3"/>
            <w:vAlign w:val="center"/>
          </w:tcPr>
          <w:p w14:paraId="46CC9979" w14:textId="77777777" w:rsidR="00F27AEF" w:rsidRPr="006313A1" w:rsidRDefault="00F27AEF" w:rsidP="002032F1">
            <w:pPr>
              <w:jc w:val="center"/>
              <w:rPr>
                <w:rFonts w:ascii="新細明體" w:hAnsi="新細明體" w:cs="新細明體"/>
                <w:sz w:val="18"/>
                <w:szCs w:val="18"/>
              </w:rPr>
            </w:pPr>
          </w:p>
        </w:tc>
      </w:tr>
      <w:tr w:rsidR="00F27AEF" w:rsidRPr="006313A1" w14:paraId="28925FC2" w14:textId="77777777" w:rsidTr="00530814">
        <w:trPr>
          <w:cantSplit/>
          <w:trHeight w:val="665"/>
        </w:trPr>
        <w:tc>
          <w:tcPr>
            <w:tcW w:w="595" w:type="dxa"/>
            <w:vMerge/>
          </w:tcPr>
          <w:p w14:paraId="5283E3BB" w14:textId="77777777" w:rsidR="00F27AEF" w:rsidRDefault="00F27AEF" w:rsidP="002A5211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63" w:type="dxa"/>
            <w:vAlign w:val="center"/>
          </w:tcPr>
          <w:p w14:paraId="5C0DB3D6" w14:textId="37D71D18" w:rsidR="00F27AEF" w:rsidRPr="006313A1" w:rsidRDefault="00F27AEF" w:rsidP="002A521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2143" w:type="dxa"/>
            <w:vAlign w:val="center"/>
          </w:tcPr>
          <w:p w14:paraId="14B9040B" w14:textId="77777777" w:rsidR="00F27AEF" w:rsidRPr="006313A1" w:rsidRDefault="00F27AEF" w:rsidP="002032F1">
            <w:pPr>
              <w:jc w:val="center"/>
              <w:rPr>
                <w:rFonts w:ascii="新細明體" w:hAnsi="新細明體" w:cs="新細明體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18DCD1AC" w14:textId="77777777" w:rsidR="00F27AEF" w:rsidRPr="006313A1" w:rsidRDefault="00F27AEF" w:rsidP="002032F1">
            <w:pPr>
              <w:jc w:val="distribute"/>
              <w:rPr>
                <w:rFonts w:ascii="標楷體" w:eastAsia="標楷體" w:hAnsi="標楷體"/>
              </w:rPr>
            </w:pPr>
            <w:r w:rsidRPr="006313A1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2869" w:type="dxa"/>
            <w:vAlign w:val="center"/>
          </w:tcPr>
          <w:p w14:paraId="6A646562" w14:textId="77777777" w:rsidR="00F27AEF" w:rsidRPr="006313A1" w:rsidRDefault="00F27AEF" w:rsidP="002032F1">
            <w:pPr>
              <w:jc w:val="center"/>
              <w:rPr>
                <w:rFonts w:ascii="新細明體" w:hAnsi="新細明體" w:cs="新細明體"/>
                <w:sz w:val="18"/>
                <w:szCs w:val="18"/>
              </w:rPr>
            </w:pPr>
          </w:p>
        </w:tc>
      </w:tr>
      <w:tr w:rsidR="00F27AEF" w:rsidRPr="006313A1" w14:paraId="276208C3" w14:textId="77777777" w:rsidTr="004F0BB8">
        <w:trPr>
          <w:cantSplit/>
          <w:trHeight w:val="454"/>
        </w:trPr>
        <w:tc>
          <w:tcPr>
            <w:tcW w:w="595" w:type="dxa"/>
            <w:vMerge w:val="restart"/>
            <w:vAlign w:val="center"/>
          </w:tcPr>
          <w:p w14:paraId="4CBEE2F6" w14:textId="26DE4134" w:rsidR="00F27AEF" w:rsidRDefault="00F27AEF" w:rsidP="00443C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  <w:bCs/>
                <w:sz w:val="28"/>
              </w:rPr>
              <w:t>內容</w:t>
            </w:r>
            <w:r w:rsidRPr="005D2657">
              <w:rPr>
                <w:rFonts w:ascii="標楷體" w:eastAsia="標楷體" w:hint="eastAsia"/>
                <w:bCs/>
                <w:sz w:val="28"/>
              </w:rPr>
              <w:t>審核</w:t>
            </w:r>
          </w:p>
        </w:tc>
        <w:tc>
          <w:tcPr>
            <w:tcW w:w="8248" w:type="dxa"/>
            <w:gridSpan w:val="4"/>
            <w:shd w:val="clear" w:color="auto" w:fill="D9D9D9"/>
            <w:vAlign w:val="center"/>
          </w:tcPr>
          <w:p w14:paraId="26A51D4E" w14:textId="35E7B048" w:rsidR="00F27AEF" w:rsidRPr="006313A1" w:rsidRDefault="00F27AEF" w:rsidP="00F27AEF">
            <w:pPr>
              <w:jc w:val="center"/>
              <w:rPr>
                <w:rFonts w:ascii="新細明體" w:hAnsi="新細明體" w:cs="新細明體"/>
                <w:sz w:val="18"/>
                <w:szCs w:val="18"/>
              </w:rPr>
            </w:pPr>
            <w:r w:rsidRPr="008D3F3D">
              <w:rPr>
                <w:rFonts w:ascii="標楷體" w:eastAsia="標楷體" w:hAnsi="標楷體" w:cs="新細明體" w:hint="eastAsia"/>
                <w:szCs w:val="18"/>
              </w:rPr>
              <w:t>秘書室</w:t>
            </w:r>
          </w:p>
        </w:tc>
      </w:tr>
      <w:tr w:rsidR="00F27AEF" w:rsidRPr="006313A1" w14:paraId="17EFFB0A" w14:textId="77777777" w:rsidTr="00530814">
        <w:trPr>
          <w:cantSplit/>
          <w:trHeight w:val="665"/>
        </w:trPr>
        <w:tc>
          <w:tcPr>
            <w:tcW w:w="595" w:type="dxa"/>
            <w:vMerge/>
          </w:tcPr>
          <w:p w14:paraId="26F72C78" w14:textId="77777777" w:rsidR="00F27AEF" w:rsidRDefault="00F27AEF" w:rsidP="00F27AE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48" w:type="dxa"/>
            <w:gridSpan w:val="4"/>
          </w:tcPr>
          <w:p w14:paraId="14629772" w14:textId="77777777" w:rsidR="00F27AEF" w:rsidRPr="00213363" w:rsidRDefault="00F27AEF" w:rsidP="00F27AEF">
            <w:pPr>
              <w:jc w:val="both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213363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秘書室審核意見：(  )同意 (  )不同意</w:t>
            </w:r>
          </w:p>
          <w:p w14:paraId="55660A0F" w14:textId="77777777" w:rsidR="00F27AEF" w:rsidRPr="00213363" w:rsidRDefault="00F27AEF" w:rsidP="00F27AEF">
            <w:pPr>
              <w:spacing w:line="600" w:lineRule="exact"/>
              <w:jc w:val="both"/>
              <w:rPr>
                <w:color w:val="000000"/>
              </w:rPr>
            </w:pPr>
          </w:p>
          <w:p w14:paraId="722970B5" w14:textId="77777777" w:rsidR="00F27AEF" w:rsidRPr="00213363" w:rsidRDefault="00F27AEF" w:rsidP="00F27AEF">
            <w:pPr>
              <w:spacing w:line="600" w:lineRule="exact"/>
              <w:ind w:right="144"/>
              <w:jc w:val="right"/>
              <w:rPr>
                <w:color w:val="000000"/>
              </w:rPr>
            </w:pPr>
            <w:r w:rsidRPr="00213363">
              <w:rPr>
                <w:rFonts w:hint="eastAsia"/>
                <w:color w:val="000000"/>
              </w:rPr>
              <w:t>承辦人：</w:t>
            </w:r>
            <w:r w:rsidRPr="00213363">
              <w:rPr>
                <w:rFonts w:hint="eastAsia"/>
                <w:color w:val="000000"/>
              </w:rPr>
              <w:t>________________</w:t>
            </w:r>
          </w:p>
          <w:p w14:paraId="721E8562" w14:textId="05F3B9BE" w:rsidR="00F27AEF" w:rsidRPr="00213363" w:rsidRDefault="00F27AEF" w:rsidP="00F27AEF">
            <w:pPr>
              <w:spacing w:line="600" w:lineRule="exact"/>
              <w:ind w:right="144"/>
              <w:jc w:val="right"/>
              <w:rPr>
                <w:rFonts w:ascii="新細明體" w:hAnsi="新細明體" w:cs="新細明體"/>
                <w:color w:val="000000"/>
                <w:sz w:val="18"/>
                <w:szCs w:val="18"/>
              </w:rPr>
            </w:pPr>
            <w:r w:rsidRPr="00213363">
              <w:rPr>
                <w:rFonts w:hint="eastAsia"/>
                <w:color w:val="000000"/>
              </w:rPr>
              <w:t>單位主管：</w:t>
            </w:r>
            <w:r w:rsidRPr="00213363">
              <w:rPr>
                <w:rFonts w:hint="eastAsia"/>
                <w:color w:val="000000"/>
              </w:rPr>
              <w:t>________________</w:t>
            </w:r>
          </w:p>
        </w:tc>
      </w:tr>
      <w:tr w:rsidR="00F27AEF" w:rsidRPr="006313A1" w14:paraId="634ED787" w14:textId="77777777" w:rsidTr="004F0BB8">
        <w:trPr>
          <w:cantSplit/>
          <w:trHeight w:val="454"/>
        </w:trPr>
        <w:tc>
          <w:tcPr>
            <w:tcW w:w="595" w:type="dxa"/>
            <w:vMerge w:val="restart"/>
            <w:vAlign w:val="center"/>
          </w:tcPr>
          <w:p w14:paraId="0F766199" w14:textId="757528A3" w:rsidR="00F27AEF" w:rsidRDefault="00F27AEF" w:rsidP="00443C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  <w:bCs/>
                <w:sz w:val="28"/>
              </w:rPr>
              <w:t>資料</w:t>
            </w:r>
            <w:r w:rsidRPr="005D2657">
              <w:rPr>
                <w:rFonts w:ascii="標楷體" w:eastAsia="標楷體" w:hint="eastAsia"/>
                <w:bCs/>
                <w:sz w:val="28"/>
              </w:rPr>
              <w:t>上架</w:t>
            </w:r>
          </w:p>
        </w:tc>
        <w:tc>
          <w:tcPr>
            <w:tcW w:w="8248" w:type="dxa"/>
            <w:gridSpan w:val="4"/>
            <w:shd w:val="clear" w:color="auto" w:fill="D9D9D9"/>
            <w:vAlign w:val="center"/>
          </w:tcPr>
          <w:p w14:paraId="0791113C" w14:textId="17602BF4" w:rsidR="00F27AEF" w:rsidRPr="00213363" w:rsidRDefault="00F27AEF" w:rsidP="00F27AEF">
            <w:pPr>
              <w:jc w:val="center"/>
              <w:rPr>
                <w:rFonts w:ascii="新細明體" w:hAnsi="新細明體" w:cs="新細明體"/>
                <w:color w:val="000000"/>
                <w:sz w:val="18"/>
                <w:szCs w:val="18"/>
              </w:rPr>
            </w:pPr>
            <w:proofErr w:type="gramStart"/>
            <w:r w:rsidRPr="00213363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計網中心</w:t>
            </w:r>
            <w:proofErr w:type="gramEnd"/>
          </w:p>
        </w:tc>
      </w:tr>
      <w:tr w:rsidR="00F27AEF" w:rsidRPr="009676D7" w14:paraId="003B2B8E" w14:textId="77777777" w:rsidTr="00530814">
        <w:trPr>
          <w:cantSplit/>
          <w:trHeight w:val="2677"/>
        </w:trPr>
        <w:tc>
          <w:tcPr>
            <w:tcW w:w="595" w:type="dxa"/>
            <w:vMerge/>
          </w:tcPr>
          <w:p w14:paraId="0F6719EC" w14:textId="77777777" w:rsidR="00F27AEF" w:rsidRDefault="00F27AEF" w:rsidP="00F27AE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48" w:type="dxa"/>
            <w:gridSpan w:val="4"/>
          </w:tcPr>
          <w:p w14:paraId="0EBF6DBA" w14:textId="61251651" w:rsidR="006B61B8" w:rsidRPr="006B61B8" w:rsidRDefault="006B61B8" w:rsidP="006B61B8">
            <w:pPr>
              <w:jc w:val="both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6B61B8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資料規格審核意見：</w:t>
            </w:r>
            <w:r w:rsidR="0066710B" w:rsidRPr="00696B1A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(  )</w:t>
            </w:r>
            <w:r w:rsidR="0066710B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符合</w:t>
            </w:r>
            <w:r w:rsidR="0066710B" w:rsidRPr="00696B1A">
              <w:rPr>
                <w:rFonts w:ascii="標楷體" w:eastAsia="標楷體" w:hAnsi="標楷體" w:hint="eastAsia"/>
                <w:bCs/>
                <w:color w:val="000000"/>
                <w:szCs w:val="28"/>
              </w:rPr>
              <w:t xml:space="preserve"> (  )不</w:t>
            </w:r>
            <w:r w:rsidR="0066710B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符合</w:t>
            </w:r>
            <w:bookmarkStart w:id="0" w:name="_GoBack"/>
            <w:bookmarkEnd w:id="0"/>
          </w:p>
          <w:p w14:paraId="60E13BB4" w14:textId="77777777" w:rsidR="006B61B8" w:rsidRPr="006B61B8" w:rsidRDefault="006B61B8" w:rsidP="006B61B8">
            <w:pPr>
              <w:jc w:val="both"/>
              <w:rPr>
                <w:rFonts w:ascii="標楷體" w:eastAsia="標楷體" w:hAnsi="標楷體"/>
                <w:bCs/>
                <w:color w:val="000000"/>
                <w:szCs w:val="28"/>
              </w:rPr>
            </w:pPr>
          </w:p>
          <w:p w14:paraId="3BBC5F01" w14:textId="77777777" w:rsidR="006B61B8" w:rsidRPr="006B61B8" w:rsidRDefault="006B61B8" w:rsidP="006B61B8">
            <w:pPr>
              <w:spacing w:line="600" w:lineRule="exact"/>
              <w:ind w:right="144"/>
              <w:jc w:val="right"/>
              <w:rPr>
                <w:color w:val="000000"/>
              </w:rPr>
            </w:pPr>
            <w:r w:rsidRPr="006B61B8">
              <w:rPr>
                <w:rFonts w:hint="eastAsia"/>
                <w:color w:val="000000"/>
              </w:rPr>
              <w:t>承辦人：</w:t>
            </w:r>
            <w:r w:rsidRPr="006B61B8">
              <w:rPr>
                <w:rFonts w:hint="eastAsia"/>
                <w:color w:val="000000"/>
              </w:rPr>
              <w:t>________________</w:t>
            </w:r>
          </w:p>
          <w:p w14:paraId="44957172" w14:textId="77777777" w:rsidR="006B61B8" w:rsidRPr="006B61B8" w:rsidRDefault="006B61B8" w:rsidP="006B61B8">
            <w:pPr>
              <w:spacing w:line="600" w:lineRule="exact"/>
              <w:ind w:right="144"/>
              <w:jc w:val="right"/>
              <w:rPr>
                <w:color w:val="000000"/>
              </w:rPr>
            </w:pPr>
            <w:r w:rsidRPr="006B61B8">
              <w:rPr>
                <w:rFonts w:hint="eastAsia"/>
                <w:color w:val="000000"/>
              </w:rPr>
              <w:t>組長：</w:t>
            </w:r>
            <w:r w:rsidRPr="006B61B8">
              <w:rPr>
                <w:rFonts w:hint="eastAsia"/>
                <w:color w:val="000000"/>
              </w:rPr>
              <w:t>________________</w:t>
            </w:r>
          </w:p>
          <w:p w14:paraId="2333406C" w14:textId="342DF237" w:rsidR="00F27AEF" w:rsidRPr="00213363" w:rsidRDefault="006B61B8" w:rsidP="006B61B8">
            <w:pPr>
              <w:spacing w:line="600" w:lineRule="exact"/>
              <w:ind w:right="144"/>
              <w:jc w:val="right"/>
              <w:rPr>
                <w:color w:val="000000"/>
              </w:rPr>
            </w:pPr>
            <w:r w:rsidRPr="006B61B8">
              <w:rPr>
                <w:rFonts w:hint="eastAsia"/>
                <w:color w:val="000000"/>
              </w:rPr>
              <w:t>主任：</w:t>
            </w:r>
            <w:r w:rsidRPr="006B61B8">
              <w:rPr>
                <w:rFonts w:hint="eastAsia"/>
                <w:color w:val="000000"/>
              </w:rPr>
              <w:t>________________</w:t>
            </w:r>
          </w:p>
        </w:tc>
      </w:tr>
    </w:tbl>
    <w:p w14:paraId="7902A287" w14:textId="73D90267" w:rsidR="00C31D0A" w:rsidRPr="00A76A4A" w:rsidRDefault="0087364F" w:rsidP="00831A5C">
      <w:pPr>
        <w:pStyle w:val="a3"/>
        <w:spacing w:afterLines="50" w:after="180"/>
        <w:ind w:left="0" w:firstLineChars="0" w:firstLine="0"/>
        <w:jc w:val="right"/>
        <w:rPr>
          <w:sz w:val="20"/>
        </w:rPr>
      </w:pPr>
      <w:r w:rsidRPr="00A76A4A">
        <w:rPr>
          <w:rFonts w:hint="eastAsia"/>
          <w:sz w:val="20"/>
        </w:rPr>
        <w:t>(請填具表單並核章後，送交</w:t>
      </w:r>
      <w:r w:rsidRPr="00A76A4A">
        <w:rPr>
          <w:rFonts w:hint="eastAsia"/>
          <w:color w:val="FF0000"/>
          <w:sz w:val="20"/>
        </w:rPr>
        <w:t>秘書室審核、</w:t>
      </w:r>
      <w:proofErr w:type="gramStart"/>
      <w:r w:rsidRPr="00A76A4A">
        <w:rPr>
          <w:rFonts w:hint="eastAsia"/>
          <w:color w:val="FF0000"/>
          <w:sz w:val="20"/>
        </w:rPr>
        <w:t>計網中心</w:t>
      </w:r>
      <w:proofErr w:type="gramEnd"/>
      <w:r w:rsidRPr="00A76A4A">
        <w:rPr>
          <w:rFonts w:hint="eastAsia"/>
          <w:color w:val="FF0000"/>
          <w:sz w:val="20"/>
        </w:rPr>
        <w:t>上架</w:t>
      </w:r>
      <w:r w:rsidRPr="00A76A4A">
        <w:rPr>
          <w:rFonts w:hint="eastAsia"/>
          <w:sz w:val="20"/>
        </w:rPr>
        <w:t>)</w:t>
      </w:r>
    </w:p>
    <w:sectPr w:rsidR="00C31D0A" w:rsidRPr="00A76A4A" w:rsidSect="00F52EC7">
      <w:pgSz w:w="11906" w:h="16838"/>
      <w:pgMar w:top="1258" w:right="1418" w:bottom="5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69D14" w14:textId="77777777" w:rsidR="00FD79CF" w:rsidRDefault="00FD79CF">
      <w:r>
        <w:separator/>
      </w:r>
    </w:p>
  </w:endnote>
  <w:endnote w:type="continuationSeparator" w:id="0">
    <w:p w14:paraId="3F3B35AC" w14:textId="77777777" w:rsidR="00FD79CF" w:rsidRDefault="00FD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57B9F" w14:textId="77777777" w:rsidR="00FD79CF" w:rsidRDefault="00FD79CF">
      <w:r>
        <w:separator/>
      </w:r>
    </w:p>
  </w:footnote>
  <w:footnote w:type="continuationSeparator" w:id="0">
    <w:p w14:paraId="2B89FBA2" w14:textId="77777777" w:rsidR="00FD79CF" w:rsidRDefault="00FD7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E1F9B"/>
    <w:multiLevelType w:val="hybridMultilevel"/>
    <w:tmpl w:val="46C209EE"/>
    <w:lvl w:ilvl="0" w:tplc="A1C6AA50">
      <w:start w:val="1"/>
      <w:numFmt w:val="taiwaneseCountingThousand"/>
      <w:lvlText w:val="（%1）"/>
      <w:lvlJc w:val="left"/>
      <w:pPr>
        <w:tabs>
          <w:tab w:val="num" w:pos="1935"/>
        </w:tabs>
        <w:ind w:left="19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" w15:restartNumberingAfterBreak="0">
    <w:nsid w:val="354A037E"/>
    <w:multiLevelType w:val="hybridMultilevel"/>
    <w:tmpl w:val="D53633C4"/>
    <w:lvl w:ilvl="0" w:tplc="6D40A6EA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/>
      </w:rPr>
    </w:lvl>
    <w:lvl w:ilvl="1" w:tplc="07F6B82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ascii="Times New Roman" w:hint="default"/>
      </w:rPr>
    </w:lvl>
    <w:lvl w:ilvl="2" w:tplc="18FA933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05A7C0E"/>
    <w:multiLevelType w:val="hybridMultilevel"/>
    <w:tmpl w:val="53880EC4"/>
    <w:lvl w:ilvl="0" w:tplc="8584A744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3" w15:restartNumberingAfterBreak="0">
    <w:nsid w:val="79F34020"/>
    <w:multiLevelType w:val="hybridMultilevel"/>
    <w:tmpl w:val="38D0F138"/>
    <w:lvl w:ilvl="0" w:tplc="7F1A7ED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24"/>
  <w:drawingGridVerticalSpacing w:val="3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1067"/>
    <w:rsid w:val="0000083B"/>
    <w:rsid w:val="000042AD"/>
    <w:rsid w:val="00012A88"/>
    <w:rsid w:val="000143E5"/>
    <w:rsid w:val="00024A03"/>
    <w:rsid w:val="000255D7"/>
    <w:rsid w:val="00025CE2"/>
    <w:rsid w:val="00026AD7"/>
    <w:rsid w:val="00036B0F"/>
    <w:rsid w:val="0004064B"/>
    <w:rsid w:val="00050104"/>
    <w:rsid w:val="00052584"/>
    <w:rsid w:val="00052789"/>
    <w:rsid w:val="00065296"/>
    <w:rsid w:val="000673E4"/>
    <w:rsid w:val="00067561"/>
    <w:rsid w:val="000772DD"/>
    <w:rsid w:val="00090151"/>
    <w:rsid w:val="00090CC4"/>
    <w:rsid w:val="00092E5E"/>
    <w:rsid w:val="000A1F97"/>
    <w:rsid w:val="000A2D2A"/>
    <w:rsid w:val="000B3B4E"/>
    <w:rsid w:val="000C0D3F"/>
    <w:rsid w:val="000C1A51"/>
    <w:rsid w:val="000E1B60"/>
    <w:rsid w:val="000E7264"/>
    <w:rsid w:val="000F12CE"/>
    <w:rsid w:val="000F5F12"/>
    <w:rsid w:val="0010038B"/>
    <w:rsid w:val="00133036"/>
    <w:rsid w:val="00146CFD"/>
    <w:rsid w:val="00152A18"/>
    <w:rsid w:val="00152A31"/>
    <w:rsid w:val="0015588C"/>
    <w:rsid w:val="00155A8A"/>
    <w:rsid w:val="001720EB"/>
    <w:rsid w:val="00182E4F"/>
    <w:rsid w:val="001A7126"/>
    <w:rsid w:val="001B33A1"/>
    <w:rsid w:val="001C1395"/>
    <w:rsid w:val="001C1A66"/>
    <w:rsid w:val="001C4911"/>
    <w:rsid w:val="001C4D03"/>
    <w:rsid w:val="001D06F4"/>
    <w:rsid w:val="001D1645"/>
    <w:rsid w:val="001D4005"/>
    <w:rsid w:val="001D6203"/>
    <w:rsid w:val="001E22BB"/>
    <w:rsid w:val="001E3DA0"/>
    <w:rsid w:val="001E6CE9"/>
    <w:rsid w:val="002019C0"/>
    <w:rsid w:val="002032F1"/>
    <w:rsid w:val="00204ACF"/>
    <w:rsid w:val="002070B7"/>
    <w:rsid w:val="00213363"/>
    <w:rsid w:val="0021716A"/>
    <w:rsid w:val="00220AA4"/>
    <w:rsid w:val="00234BAE"/>
    <w:rsid w:val="0023544D"/>
    <w:rsid w:val="0023634F"/>
    <w:rsid w:val="00241A90"/>
    <w:rsid w:val="002477A5"/>
    <w:rsid w:val="00250425"/>
    <w:rsid w:val="002531A6"/>
    <w:rsid w:val="00256A16"/>
    <w:rsid w:val="00257D17"/>
    <w:rsid w:val="00262FE8"/>
    <w:rsid w:val="00265557"/>
    <w:rsid w:val="00293AA2"/>
    <w:rsid w:val="002953E9"/>
    <w:rsid w:val="002A0946"/>
    <w:rsid w:val="002A0B44"/>
    <w:rsid w:val="002A3839"/>
    <w:rsid w:val="002A4242"/>
    <w:rsid w:val="002A5211"/>
    <w:rsid w:val="002A6D43"/>
    <w:rsid w:val="002B44F5"/>
    <w:rsid w:val="002E097B"/>
    <w:rsid w:val="002E0994"/>
    <w:rsid w:val="002E1906"/>
    <w:rsid w:val="002F024C"/>
    <w:rsid w:val="002F45D9"/>
    <w:rsid w:val="00321CA4"/>
    <w:rsid w:val="00323511"/>
    <w:rsid w:val="00327D2A"/>
    <w:rsid w:val="00327E29"/>
    <w:rsid w:val="003302D2"/>
    <w:rsid w:val="00343D4A"/>
    <w:rsid w:val="00350C17"/>
    <w:rsid w:val="0035593F"/>
    <w:rsid w:val="0036785F"/>
    <w:rsid w:val="00367985"/>
    <w:rsid w:val="00380470"/>
    <w:rsid w:val="003807E5"/>
    <w:rsid w:val="00383F1D"/>
    <w:rsid w:val="0038633F"/>
    <w:rsid w:val="00387B2B"/>
    <w:rsid w:val="0039009F"/>
    <w:rsid w:val="003A3356"/>
    <w:rsid w:val="003B07E2"/>
    <w:rsid w:val="003B3014"/>
    <w:rsid w:val="003B59E4"/>
    <w:rsid w:val="003B7493"/>
    <w:rsid w:val="003C799C"/>
    <w:rsid w:val="003D05FC"/>
    <w:rsid w:val="003D42F3"/>
    <w:rsid w:val="003D4F7B"/>
    <w:rsid w:val="003E44CF"/>
    <w:rsid w:val="003E542A"/>
    <w:rsid w:val="003E6C34"/>
    <w:rsid w:val="003F0604"/>
    <w:rsid w:val="003F1E16"/>
    <w:rsid w:val="003F6BBC"/>
    <w:rsid w:val="003F74BA"/>
    <w:rsid w:val="0040245E"/>
    <w:rsid w:val="0040599A"/>
    <w:rsid w:val="0041414D"/>
    <w:rsid w:val="00424F9B"/>
    <w:rsid w:val="00425CC1"/>
    <w:rsid w:val="0044061C"/>
    <w:rsid w:val="00441450"/>
    <w:rsid w:val="00442438"/>
    <w:rsid w:val="00443CC6"/>
    <w:rsid w:val="00444320"/>
    <w:rsid w:val="00444C03"/>
    <w:rsid w:val="0045160C"/>
    <w:rsid w:val="0045492C"/>
    <w:rsid w:val="004672C8"/>
    <w:rsid w:val="00484AD5"/>
    <w:rsid w:val="0049398C"/>
    <w:rsid w:val="004B69AA"/>
    <w:rsid w:val="004C08E0"/>
    <w:rsid w:val="004F0AE8"/>
    <w:rsid w:val="004F0BB8"/>
    <w:rsid w:val="004F1067"/>
    <w:rsid w:val="00505F79"/>
    <w:rsid w:val="00510395"/>
    <w:rsid w:val="00510D96"/>
    <w:rsid w:val="005128D3"/>
    <w:rsid w:val="00515CC1"/>
    <w:rsid w:val="005204B7"/>
    <w:rsid w:val="0052099A"/>
    <w:rsid w:val="005244C5"/>
    <w:rsid w:val="005255B9"/>
    <w:rsid w:val="005306AF"/>
    <w:rsid w:val="00530814"/>
    <w:rsid w:val="00532E1B"/>
    <w:rsid w:val="00535A7D"/>
    <w:rsid w:val="00542CD6"/>
    <w:rsid w:val="0054391C"/>
    <w:rsid w:val="005472AE"/>
    <w:rsid w:val="005540D8"/>
    <w:rsid w:val="005718CA"/>
    <w:rsid w:val="005826D6"/>
    <w:rsid w:val="00583298"/>
    <w:rsid w:val="00583B76"/>
    <w:rsid w:val="00586175"/>
    <w:rsid w:val="00586A70"/>
    <w:rsid w:val="005A08D8"/>
    <w:rsid w:val="005B2EA4"/>
    <w:rsid w:val="005C1654"/>
    <w:rsid w:val="005C1860"/>
    <w:rsid w:val="005C447F"/>
    <w:rsid w:val="005D527B"/>
    <w:rsid w:val="005F1A57"/>
    <w:rsid w:val="0060126E"/>
    <w:rsid w:val="00610613"/>
    <w:rsid w:val="00610821"/>
    <w:rsid w:val="0061420F"/>
    <w:rsid w:val="006152FC"/>
    <w:rsid w:val="0062001E"/>
    <w:rsid w:val="00626282"/>
    <w:rsid w:val="006313A1"/>
    <w:rsid w:val="00654876"/>
    <w:rsid w:val="00657164"/>
    <w:rsid w:val="0066710B"/>
    <w:rsid w:val="006674A2"/>
    <w:rsid w:val="0067466A"/>
    <w:rsid w:val="00687098"/>
    <w:rsid w:val="00687CF3"/>
    <w:rsid w:val="00695B08"/>
    <w:rsid w:val="0069720A"/>
    <w:rsid w:val="006A224C"/>
    <w:rsid w:val="006A6C2E"/>
    <w:rsid w:val="006B61B8"/>
    <w:rsid w:val="006C0497"/>
    <w:rsid w:val="006C055F"/>
    <w:rsid w:val="006D4C42"/>
    <w:rsid w:val="006E2966"/>
    <w:rsid w:val="006E5AE6"/>
    <w:rsid w:val="006E6280"/>
    <w:rsid w:val="00712083"/>
    <w:rsid w:val="00716560"/>
    <w:rsid w:val="00716C59"/>
    <w:rsid w:val="00722A39"/>
    <w:rsid w:val="00723FE4"/>
    <w:rsid w:val="0072501A"/>
    <w:rsid w:val="00730B90"/>
    <w:rsid w:val="0074093F"/>
    <w:rsid w:val="00747B22"/>
    <w:rsid w:val="00750B6F"/>
    <w:rsid w:val="00760A5C"/>
    <w:rsid w:val="0076146F"/>
    <w:rsid w:val="00761589"/>
    <w:rsid w:val="007652D6"/>
    <w:rsid w:val="00766F20"/>
    <w:rsid w:val="00784098"/>
    <w:rsid w:val="00795A26"/>
    <w:rsid w:val="007A0035"/>
    <w:rsid w:val="007B05A1"/>
    <w:rsid w:val="007B65F6"/>
    <w:rsid w:val="007D1F41"/>
    <w:rsid w:val="007E2878"/>
    <w:rsid w:val="007E6D4F"/>
    <w:rsid w:val="00800074"/>
    <w:rsid w:val="00806AF7"/>
    <w:rsid w:val="008072C3"/>
    <w:rsid w:val="008162B8"/>
    <w:rsid w:val="0082075B"/>
    <w:rsid w:val="0082267C"/>
    <w:rsid w:val="00824CBD"/>
    <w:rsid w:val="008263E7"/>
    <w:rsid w:val="00826631"/>
    <w:rsid w:val="00830631"/>
    <w:rsid w:val="00831A5C"/>
    <w:rsid w:val="00832D0F"/>
    <w:rsid w:val="00846D47"/>
    <w:rsid w:val="0085393C"/>
    <w:rsid w:val="008727DA"/>
    <w:rsid w:val="0087364F"/>
    <w:rsid w:val="00873CA5"/>
    <w:rsid w:val="00873D17"/>
    <w:rsid w:val="00892E4A"/>
    <w:rsid w:val="00893846"/>
    <w:rsid w:val="00895592"/>
    <w:rsid w:val="0089710D"/>
    <w:rsid w:val="008B23DD"/>
    <w:rsid w:val="008C11BF"/>
    <w:rsid w:val="008D35A6"/>
    <w:rsid w:val="008D3F4D"/>
    <w:rsid w:val="008D5F12"/>
    <w:rsid w:val="008D760E"/>
    <w:rsid w:val="008D7D6C"/>
    <w:rsid w:val="00901779"/>
    <w:rsid w:val="009116E6"/>
    <w:rsid w:val="009170C5"/>
    <w:rsid w:val="00931108"/>
    <w:rsid w:val="00935118"/>
    <w:rsid w:val="00942A5D"/>
    <w:rsid w:val="00962B3D"/>
    <w:rsid w:val="009644DD"/>
    <w:rsid w:val="00982FDB"/>
    <w:rsid w:val="00983FCC"/>
    <w:rsid w:val="009A1BFC"/>
    <w:rsid w:val="009A23D3"/>
    <w:rsid w:val="009C08BB"/>
    <w:rsid w:val="009C0CDD"/>
    <w:rsid w:val="009C7F67"/>
    <w:rsid w:val="009D1D58"/>
    <w:rsid w:val="009D420E"/>
    <w:rsid w:val="009E0C88"/>
    <w:rsid w:val="009E1942"/>
    <w:rsid w:val="009E23DA"/>
    <w:rsid w:val="009E7789"/>
    <w:rsid w:val="009F07CF"/>
    <w:rsid w:val="00A0258E"/>
    <w:rsid w:val="00A05DB4"/>
    <w:rsid w:val="00A124D7"/>
    <w:rsid w:val="00A1405A"/>
    <w:rsid w:val="00A20E74"/>
    <w:rsid w:val="00A3032C"/>
    <w:rsid w:val="00A34C72"/>
    <w:rsid w:val="00A41EBD"/>
    <w:rsid w:val="00A422A0"/>
    <w:rsid w:val="00A4716C"/>
    <w:rsid w:val="00A53768"/>
    <w:rsid w:val="00A603FD"/>
    <w:rsid w:val="00A62FCE"/>
    <w:rsid w:val="00A66D09"/>
    <w:rsid w:val="00A67C61"/>
    <w:rsid w:val="00A72E60"/>
    <w:rsid w:val="00A74E0A"/>
    <w:rsid w:val="00A76A4A"/>
    <w:rsid w:val="00A80F3B"/>
    <w:rsid w:val="00A864F3"/>
    <w:rsid w:val="00A957DF"/>
    <w:rsid w:val="00AA0215"/>
    <w:rsid w:val="00AA3B2D"/>
    <w:rsid w:val="00AA4100"/>
    <w:rsid w:val="00AC2F0C"/>
    <w:rsid w:val="00AC3655"/>
    <w:rsid w:val="00AC716C"/>
    <w:rsid w:val="00AD77B2"/>
    <w:rsid w:val="00AE47AC"/>
    <w:rsid w:val="00AE5DBA"/>
    <w:rsid w:val="00AF62A0"/>
    <w:rsid w:val="00AF731F"/>
    <w:rsid w:val="00B11823"/>
    <w:rsid w:val="00B12C29"/>
    <w:rsid w:val="00B23804"/>
    <w:rsid w:val="00B24F44"/>
    <w:rsid w:val="00B30B8D"/>
    <w:rsid w:val="00B346F1"/>
    <w:rsid w:val="00B37AE7"/>
    <w:rsid w:val="00B40222"/>
    <w:rsid w:val="00B41479"/>
    <w:rsid w:val="00B42837"/>
    <w:rsid w:val="00B5234B"/>
    <w:rsid w:val="00B56824"/>
    <w:rsid w:val="00B63994"/>
    <w:rsid w:val="00B6769F"/>
    <w:rsid w:val="00B81E9F"/>
    <w:rsid w:val="00B84479"/>
    <w:rsid w:val="00B86ECE"/>
    <w:rsid w:val="00B87222"/>
    <w:rsid w:val="00BA2612"/>
    <w:rsid w:val="00BA4BA7"/>
    <w:rsid w:val="00BB1777"/>
    <w:rsid w:val="00BB6DA7"/>
    <w:rsid w:val="00BC1BD4"/>
    <w:rsid w:val="00BC7C18"/>
    <w:rsid w:val="00BD7C24"/>
    <w:rsid w:val="00BE255D"/>
    <w:rsid w:val="00BE576C"/>
    <w:rsid w:val="00BE65D2"/>
    <w:rsid w:val="00C023B2"/>
    <w:rsid w:val="00C03A6B"/>
    <w:rsid w:val="00C0768B"/>
    <w:rsid w:val="00C10B23"/>
    <w:rsid w:val="00C11756"/>
    <w:rsid w:val="00C15D44"/>
    <w:rsid w:val="00C23836"/>
    <w:rsid w:val="00C31D0A"/>
    <w:rsid w:val="00C33ED4"/>
    <w:rsid w:val="00C341EC"/>
    <w:rsid w:val="00C362F9"/>
    <w:rsid w:val="00C42EEA"/>
    <w:rsid w:val="00C4599D"/>
    <w:rsid w:val="00C46F58"/>
    <w:rsid w:val="00C50258"/>
    <w:rsid w:val="00C5465D"/>
    <w:rsid w:val="00C62E01"/>
    <w:rsid w:val="00C67194"/>
    <w:rsid w:val="00C72C10"/>
    <w:rsid w:val="00C7756E"/>
    <w:rsid w:val="00C84ECE"/>
    <w:rsid w:val="00C869A1"/>
    <w:rsid w:val="00C879C2"/>
    <w:rsid w:val="00C879E0"/>
    <w:rsid w:val="00C91599"/>
    <w:rsid w:val="00CA747B"/>
    <w:rsid w:val="00CB30DC"/>
    <w:rsid w:val="00CB70ED"/>
    <w:rsid w:val="00CC2138"/>
    <w:rsid w:val="00CC7248"/>
    <w:rsid w:val="00CD2431"/>
    <w:rsid w:val="00CD2E9C"/>
    <w:rsid w:val="00CD5DE1"/>
    <w:rsid w:val="00CD7D13"/>
    <w:rsid w:val="00CE197F"/>
    <w:rsid w:val="00CE41E6"/>
    <w:rsid w:val="00CE51F3"/>
    <w:rsid w:val="00CE5C21"/>
    <w:rsid w:val="00CE7B4C"/>
    <w:rsid w:val="00CF0CE5"/>
    <w:rsid w:val="00CF2069"/>
    <w:rsid w:val="00CF4E5B"/>
    <w:rsid w:val="00CF7B35"/>
    <w:rsid w:val="00D03492"/>
    <w:rsid w:val="00D049AD"/>
    <w:rsid w:val="00D04E37"/>
    <w:rsid w:val="00D050C1"/>
    <w:rsid w:val="00D20B0E"/>
    <w:rsid w:val="00D25034"/>
    <w:rsid w:val="00D32552"/>
    <w:rsid w:val="00D371D0"/>
    <w:rsid w:val="00D437EF"/>
    <w:rsid w:val="00D630AC"/>
    <w:rsid w:val="00D92218"/>
    <w:rsid w:val="00D935E7"/>
    <w:rsid w:val="00DA23A0"/>
    <w:rsid w:val="00DB6F2D"/>
    <w:rsid w:val="00DB7AB8"/>
    <w:rsid w:val="00DB7C2A"/>
    <w:rsid w:val="00DC0DF1"/>
    <w:rsid w:val="00DD0A81"/>
    <w:rsid w:val="00E017DF"/>
    <w:rsid w:val="00E01A65"/>
    <w:rsid w:val="00E062A7"/>
    <w:rsid w:val="00E100EA"/>
    <w:rsid w:val="00E12182"/>
    <w:rsid w:val="00E13414"/>
    <w:rsid w:val="00E16A8A"/>
    <w:rsid w:val="00E2282B"/>
    <w:rsid w:val="00E2392E"/>
    <w:rsid w:val="00E32391"/>
    <w:rsid w:val="00E3383E"/>
    <w:rsid w:val="00E36551"/>
    <w:rsid w:val="00E43447"/>
    <w:rsid w:val="00E5040A"/>
    <w:rsid w:val="00E55361"/>
    <w:rsid w:val="00E556A2"/>
    <w:rsid w:val="00E652AB"/>
    <w:rsid w:val="00E675EC"/>
    <w:rsid w:val="00E72AF7"/>
    <w:rsid w:val="00E73860"/>
    <w:rsid w:val="00E743AE"/>
    <w:rsid w:val="00E82B6E"/>
    <w:rsid w:val="00E82C15"/>
    <w:rsid w:val="00E8517E"/>
    <w:rsid w:val="00E936DE"/>
    <w:rsid w:val="00E956CE"/>
    <w:rsid w:val="00EA5638"/>
    <w:rsid w:val="00EB558F"/>
    <w:rsid w:val="00EC7F14"/>
    <w:rsid w:val="00EE50A8"/>
    <w:rsid w:val="00EE5D88"/>
    <w:rsid w:val="00EF46C7"/>
    <w:rsid w:val="00EF49FE"/>
    <w:rsid w:val="00EF5447"/>
    <w:rsid w:val="00EF7A91"/>
    <w:rsid w:val="00EF7E6E"/>
    <w:rsid w:val="00F03A93"/>
    <w:rsid w:val="00F10F74"/>
    <w:rsid w:val="00F12FCF"/>
    <w:rsid w:val="00F13BAA"/>
    <w:rsid w:val="00F15527"/>
    <w:rsid w:val="00F22970"/>
    <w:rsid w:val="00F2593B"/>
    <w:rsid w:val="00F2761C"/>
    <w:rsid w:val="00F27AEF"/>
    <w:rsid w:val="00F33094"/>
    <w:rsid w:val="00F35827"/>
    <w:rsid w:val="00F37C23"/>
    <w:rsid w:val="00F452EB"/>
    <w:rsid w:val="00F52EC7"/>
    <w:rsid w:val="00F62266"/>
    <w:rsid w:val="00F64B43"/>
    <w:rsid w:val="00F65CAC"/>
    <w:rsid w:val="00F81B50"/>
    <w:rsid w:val="00F81B67"/>
    <w:rsid w:val="00F83FE6"/>
    <w:rsid w:val="00F84AD1"/>
    <w:rsid w:val="00F93D0A"/>
    <w:rsid w:val="00F943DC"/>
    <w:rsid w:val="00FC5434"/>
    <w:rsid w:val="00FC70BD"/>
    <w:rsid w:val="00FD29F8"/>
    <w:rsid w:val="00FD3024"/>
    <w:rsid w:val="00FD5467"/>
    <w:rsid w:val="00FD79CF"/>
    <w:rsid w:val="00FF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978E6C"/>
  <w15:chartTrackingRefBased/>
  <w15:docId w15:val="{27D9B035-581A-44E7-AE70-799CBFE4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40" w:lineRule="exact"/>
      <w:ind w:left="538" w:hangingChars="192" w:hanging="538"/>
      <w:jc w:val="both"/>
    </w:pPr>
    <w:rPr>
      <w:rFonts w:ascii="標楷體" w:eastAsia="標楷體"/>
      <w:sz w:val="28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4">
    <w:name w:val="Balloon Text"/>
    <w:basedOn w:val="a"/>
    <w:semiHidden/>
    <w:rsid w:val="007D1F41"/>
    <w:rPr>
      <w:rFonts w:ascii="Arial" w:hAnsi="Arial"/>
      <w:sz w:val="18"/>
      <w:szCs w:val="18"/>
    </w:rPr>
  </w:style>
  <w:style w:type="paragraph" w:styleId="a5">
    <w:name w:val="header"/>
    <w:basedOn w:val="a"/>
    <w:rsid w:val="00E1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E1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rsid w:val="003F74B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380470"/>
  </w:style>
  <w:style w:type="character" w:styleId="a8">
    <w:name w:val="Hyperlink"/>
    <w:rsid w:val="003302D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33258;&#35330;%20Office%20&#31684;&#26412;\&#26657;&#39318;&#38913;&#26657;&#22290;&#28966;&#40670;&#30003;&#35531;&#34920;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校首頁校園焦點申請表.dotx</Template>
  <TotalTime>5</TotalTime>
  <Pages>1</Pages>
  <Words>57</Words>
  <Characters>325</Characters>
  <Application>Microsoft Office Word</Application>
  <DocSecurity>0</DocSecurity>
  <Lines>2</Lines>
  <Paragraphs>1</Paragraphs>
  <ScaleCrop>false</ScaleCrop>
  <Company> 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國立高雄師範大學校務行政公佈欄管理辦法</dc:title>
  <dc:subject/>
  <dc:creator>user</dc:creator>
  <cp:keywords/>
  <dc:description/>
  <cp:lastModifiedBy>user</cp:lastModifiedBy>
  <cp:revision>16</cp:revision>
  <cp:lastPrinted>2023-03-13T08:24:00Z</cp:lastPrinted>
  <dcterms:created xsi:type="dcterms:W3CDTF">2023-03-13T03:51:00Z</dcterms:created>
  <dcterms:modified xsi:type="dcterms:W3CDTF">2023-03-13T08:24:00Z</dcterms:modified>
</cp:coreProperties>
</file>