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52DE8" w14:textId="77777777" w:rsidR="00C31D0A" w:rsidRPr="007C2F6F" w:rsidRDefault="00C31D0A" w:rsidP="00C67194">
      <w:pPr>
        <w:jc w:val="center"/>
        <w:rPr>
          <w:rFonts w:ascii="標楷體" w:eastAsia="標楷體"/>
          <w:b/>
          <w:bCs/>
          <w:sz w:val="36"/>
        </w:rPr>
      </w:pPr>
      <w:r w:rsidRPr="007C2F6F">
        <w:rPr>
          <w:rFonts w:ascii="標楷體" w:eastAsia="標楷體" w:hint="eastAsia"/>
          <w:b/>
          <w:bCs/>
          <w:sz w:val="36"/>
        </w:rPr>
        <w:t>國立</w:t>
      </w:r>
      <w:r w:rsidR="00766F20">
        <w:rPr>
          <w:rFonts w:ascii="標楷體" w:eastAsia="標楷體" w:hint="eastAsia"/>
          <w:b/>
          <w:bCs/>
          <w:sz w:val="36"/>
        </w:rPr>
        <w:t>屏東大學</w:t>
      </w:r>
    </w:p>
    <w:p w14:paraId="721EC25E" w14:textId="77777777" w:rsidR="00C31D0A" w:rsidRPr="008E77EB" w:rsidRDefault="00824CBD" w:rsidP="00C31D0A">
      <w:pPr>
        <w:jc w:val="center"/>
        <w:rPr>
          <w:rFonts w:ascii="標楷體" w:eastAsia="標楷體"/>
          <w:bCs/>
          <w:sz w:val="32"/>
        </w:rPr>
      </w:pPr>
      <w:r>
        <w:rPr>
          <w:rFonts w:ascii="標楷體" w:eastAsia="標楷體" w:hint="eastAsia"/>
          <w:bCs/>
          <w:sz w:val="32"/>
        </w:rPr>
        <w:t>校首頁</w:t>
      </w:r>
      <w:r w:rsidR="008D3F3D">
        <w:rPr>
          <w:rFonts w:ascii="標楷體" w:eastAsia="標楷體" w:hint="eastAsia"/>
          <w:bCs/>
          <w:sz w:val="32"/>
        </w:rPr>
        <w:t>橫幅B</w:t>
      </w:r>
      <w:r w:rsidR="008D3F3D">
        <w:rPr>
          <w:rFonts w:ascii="標楷體" w:eastAsia="標楷體"/>
          <w:bCs/>
          <w:sz w:val="32"/>
        </w:rPr>
        <w:t>anner</w:t>
      </w:r>
      <w:r w:rsidR="008D3F3D">
        <w:rPr>
          <w:rFonts w:ascii="標楷體" w:eastAsia="標楷體" w:hint="eastAsia"/>
          <w:bCs/>
          <w:sz w:val="32"/>
        </w:rPr>
        <w:t>刊登</w:t>
      </w:r>
      <w:r w:rsidR="00766F20">
        <w:rPr>
          <w:rFonts w:ascii="標楷體" w:eastAsia="標楷體" w:hint="eastAsia"/>
          <w:bCs/>
          <w:sz w:val="32"/>
        </w:rPr>
        <w:t>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701"/>
        <w:gridCol w:w="3402"/>
        <w:gridCol w:w="1134"/>
        <w:gridCol w:w="1978"/>
      </w:tblGrid>
      <w:tr w:rsidR="008D3F3D" w:rsidRPr="009676D7" w14:paraId="528E7833" w14:textId="77777777" w:rsidTr="00D94186">
        <w:trPr>
          <w:trHeight w:val="393"/>
        </w:trPr>
        <w:tc>
          <w:tcPr>
            <w:tcW w:w="562" w:type="dxa"/>
            <w:vMerge w:val="restart"/>
            <w:vAlign w:val="center"/>
          </w:tcPr>
          <w:p w14:paraId="21138CFB" w14:textId="77777777" w:rsidR="008D3F3D" w:rsidRDefault="00D6313C" w:rsidP="008D3F3D">
            <w:pPr>
              <w:jc w:val="center"/>
              <w:rPr>
                <w:rFonts w:ascii="標楷體" w:eastAsia="標楷體"/>
                <w:bCs/>
                <w:sz w:val="32"/>
              </w:rPr>
            </w:pPr>
            <w:r>
              <w:rPr>
                <w:rFonts w:ascii="標楷體" w:eastAsia="標楷體" w:hint="eastAsia"/>
                <w:bCs/>
                <w:sz w:val="32"/>
              </w:rPr>
              <w:t>申請資料</w:t>
            </w:r>
          </w:p>
        </w:tc>
        <w:tc>
          <w:tcPr>
            <w:tcW w:w="8215" w:type="dxa"/>
            <w:gridSpan w:val="4"/>
            <w:shd w:val="clear" w:color="auto" w:fill="F2F2F2" w:themeFill="background1" w:themeFillShade="F2"/>
          </w:tcPr>
          <w:p w14:paraId="06144457" w14:textId="35F0AC25" w:rsidR="008D3F3D" w:rsidRPr="004E5D10" w:rsidRDefault="008D3F3D" w:rsidP="004E5D10">
            <w:pPr>
              <w:jc w:val="center"/>
              <w:rPr>
                <w:rFonts w:ascii="標楷體" w:eastAsia="標楷體" w:hAnsi="標楷體"/>
                <w:bCs/>
                <w:color w:val="FF0000"/>
                <w:sz w:val="20"/>
                <w:szCs w:val="28"/>
              </w:rPr>
            </w:pPr>
            <w:r w:rsidRPr="004E5D10">
              <w:rPr>
                <w:rFonts w:ascii="標楷體" w:eastAsia="標楷體" w:hAnsi="標楷體" w:hint="eastAsia"/>
                <w:bCs/>
                <w:szCs w:val="28"/>
              </w:rPr>
              <w:t>主標題</w:t>
            </w:r>
            <w:r w:rsidR="007B1A75" w:rsidRP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(</w:t>
            </w:r>
            <w:proofErr w:type="gramStart"/>
            <w:r w:rsid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必填</w:t>
            </w:r>
            <w:proofErr w:type="gramEnd"/>
            <w:r w:rsid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，</w:t>
            </w:r>
            <w:r w:rsidR="007B1A75" w:rsidRP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字數限制依樣式而異，請精簡</w:t>
            </w:r>
            <w:r w:rsidR="00FE676E" w:rsidRP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，</w:t>
            </w:r>
            <w:r w:rsidR="00F24091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詳</w:t>
            </w:r>
            <w:r w:rsidR="00FE676E" w:rsidRP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註</w:t>
            </w:r>
            <w:r w:rsidR="00FE676E" w:rsidRPr="00F66A05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  <w:vertAlign w:val="superscript"/>
              </w:rPr>
              <w:t>1</w:t>
            </w:r>
            <w:r w:rsidR="007B1A75" w:rsidRP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)</w:t>
            </w:r>
          </w:p>
        </w:tc>
      </w:tr>
      <w:tr w:rsidR="004E5D10" w:rsidRPr="009676D7" w14:paraId="70EDFFE5" w14:textId="77777777" w:rsidTr="00FE676E">
        <w:trPr>
          <w:trHeight w:val="1102"/>
        </w:trPr>
        <w:tc>
          <w:tcPr>
            <w:tcW w:w="562" w:type="dxa"/>
            <w:vMerge/>
            <w:vAlign w:val="center"/>
          </w:tcPr>
          <w:p w14:paraId="3EA61804" w14:textId="77777777" w:rsidR="004E5D10" w:rsidRDefault="004E5D10" w:rsidP="008D3F3D">
            <w:pPr>
              <w:jc w:val="center"/>
              <w:rPr>
                <w:rFonts w:ascii="標楷體" w:eastAsia="標楷體"/>
                <w:bCs/>
                <w:sz w:val="32"/>
              </w:rPr>
            </w:pPr>
          </w:p>
        </w:tc>
        <w:tc>
          <w:tcPr>
            <w:tcW w:w="8215" w:type="dxa"/>
            <w:gridSpan w:val="4"/>
          </w:tcPr>
          <w:p w14:paraId="04F422FB" w14:textId="77777777" w:rsidR="004E5D10" w:rsidRPr="004E5D10" w:rsidRDefault="004E5D10" w:rsidP="007B1A75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24EE9C46" w14:textId="77777777" w:rsidR="004E5D10" w:rsidRPr="004E5D10" w:rsidRDefault="004E5D10" w:rsidP="007B1A75">
            <w:pPr>
              <w:rPr>
                <w:rFonts w:ascii="標楷體" w:eastAsia="標楷體" w:hAnsi="標楷體"/>
                <w:bCs/>
                <w:szCs w:val="28"/>
              </w:rPr>
            </w:pPr>
          </w:p>
        </w:tc>
      </w:tr>
      <w:tr w:rsidR="008D3F3D" w:rsidRPr="009676D7" w14:paraId="5D192B2F" w14:textId="77777777" w:rsidTr="00D94186">
        <w:trPr>
          <w:trHeight w:val="287"/>
        </w:trPr>
        <w:tc>
          <w:tcPr>
            <w:tcW w:w="562" w:type="dxa"/>
            <w:vMerge/>
            <w:vAlign w:val="center"/>
          </w:tcPr>
          <w:p w14:paraId="757EE58E" w14:textId="77777777" w:rsidR="008D3F3D" w:rsidRDefault="008D3F3D" w:rsidP="008D3F3D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  <w:shd w:val="clear" w:color="auto" w:fill="F2F2F2" w:themeFill="background1" w:themeFillShade="F2"/>
          </w:tcPr>
          <w:p w14:paraId="56D8FAC5" w14:textId="059DFC87" w:rsidR="008D3F3D" w:rsidRPr="000747FD" w:rsidRDefault="008D3F3D" w:rsidP="00D94186">
            <w:pPr>
              <w:jc w:val="center"/>
              <w:rPr>
                <w:rFonts w:ascii="標楷體" w:eastAsia="標楷體" w:hAnsi="標楷體"/>
                <w:bCs/>
                <w:color w:val="FF0000"/>
                <w:sz w:val="20"/>
                <w:szCs w:val="28"/>
              </w:rPr>
            </w:pPr>
            <w:r w:rsidRPr="00585155">
              <w:rPr>
                <w:rFonts w:ascii="標楷體" w:eastAsia="標楷體" w:hAnsi="標楷體" w:hint="eastAsia"/>
                <w:bCs/>
                <w:szCs w:val="28"/>
              </w:rPr>
              <w:t>副標題</w:t>
            </w:r>
            <w:r w:rsidR="004E5D10" w:rsidRPr="007B1A75">
              <w:rPr>
                <w:rFonts w:ascii="標楷體" w:eastAsia="標楷體" w:hAnsi="標楷體" w:hint="eastAsia"/>
                <w:bCs/>
                <w:szCs w:val="28"/>
              </w:rPr>
              <w:t xml:space="preserve"> </w:t>
            </w:r>
            <w:r w:rsidR="004E5D10" w:rsidRPr="00E148A9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(</w:t>
            </w:r>
            <w:proofErr w:type="gramStart"/>
            <w:r w:rsid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非必填</w:t>
            </w:r>
            <w:proofErr w:type="gramEnd"/>
            <w:r w:rsid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，字數限制依樣式而異，請精簡，</w:t>
            </w:r>
            <w:r w:rsidR="00F24091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詳</w:t>
            </w:r>
            <w:r w:rsid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註</w:t>
            </w:r>
            <w:r w:rsidR="004E5D10" w:rsidRPr="00FE676E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  <w:vertAlign w:val="superscript"/>
              </w:rPr>
              <w:t>1</w:t>
            </w:r>
            <w:r w:rsidR="004E5D10" w:rsidRPr="00E148A9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)</w:t>
            </w:r>
          </w:p>
        </w:tc>
      </w:tr>
      <w:tr w:rsidR="004E5D10" w:rsidRPr="009676D7" w14:paraId="6DF86AFB" w14:textId="77777777" w:rsidTr="004E5D10">
        <w:trPr>
          <w:trHeight w:val="1545"/>
        </w:trPr>
        <w:tc>
          <w:tcPr>
            <w:tcW w:w="562" w:type="dxa"/>
            <w:vMerge/>
            <w:vAlign w:val="center"/>
          </w:tcPr>
          <w:p w14:paraId="299A9F30" w14:textId="77777777" w:rsidR="004E5D10" w:rsidRDefault="004E5D10" w:rsidP="008D3F3D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</w:tcPr>
          <w:p w14:paraId="2BD9CA9B" w14:textId="77777777" w:rsidR="004E5D10" w:rsidRDefault="004E5D10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5D3E71CD" w14:textId="77777777" w:rsidR="004E5D10" w:rsidRDefault="004E5D10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3FA0A8FA" w14:textId="77777777" w:rsidR="004E5D10" w:rsidRDefault="004E5D10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117F610E" w14:textId="77777777" w:rsidR="004E5D10" w:rsidRDefault="004E5D10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5EBB0E95" w14:textId="77777777" w:rsidR="004E5D10" w:rsidRDefault="004E5D10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1B9C159D" w14:textId="77777777" w:rsidR="004E5D10" w:rsidRDefault="004E5D10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4DF5E8FF" w14:textId="77777777" w:rsidR="004E5D10" w:rsidRPr="004E5D10" w:rsidRDefault="004E5D10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</w:tc>
      </w:tr>
      <w:tr w:rsidR="00283E0A" w:rsidRPr="009676D7" w14:paraId="54588803" w14:textId="77777777" w:rsidTr="004E5D10">
        <w:trPr>
          <w:trHeight w:val="440"/>
        </w:trPr>
        <w:tc>
          <w:tcPr>
            <w:tcW w:w="562" w:type="dxa"/>
            <w:vMerge/>
            <w:vAlign w:val="center"/>
          </w:tcPr>
          <w:p w14:paraId="6E2D120C" w14:textId="77777777" w:rsidR="00283E0A" w:rsidRDefault="00283E0A" w:rsidP="008D3F3D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  <w:shd w:val="clear" w:color="auto" w:fill="F2F2F2" w:themeFill="background1" w:themeFillShade="F2"/>
          </w:tcPr>
          <w:p w14:paraId="521A41BB" w14:textId="6AC24F66" w:rsidR="00283E0A" w:rsidRPr="00585155" w:rsidRDefault="0033492C" w:rsidP="004E5D10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proofErr w:type="gramStart"/>
            <w:r w:rsidRPr="00052B5A">
              <w:rPr>
                <w:rFonts w:ascii="標楷體" w:eastAsia="標楷體" w:hAnsi="標楷體" w:hint="eastAsia"/>
                <w:bCs/>
                <w:szCs w:val="28"/>
              </w:rPr>
              <w:t>套完</w:t>
            </w:r>
            <w:proofErr w:type="gramEnd"/>
            <w:r w:rsidRPr="00052B5A">
              <w:rPr>
                <w:rFonts w:ascii="標楷體" w:eastAsia="標楷體" w:hAnsi="標楷體" w:hint="eastAsia"/>
                <w:bCs/>
                <w:szCs w:val="28"/>
              </w:rPr>
              <w:t>B</w:t>
            </w:r>
            <w:r w:rsidRPr="00052B5A">
              <w:rPr>
                <w:rFonts w:ascii="標楷體" w:eastAsia="標楷體" w:hAnsi="標楷體"/>
                <w:bCs/>
                <w:szCs w:val="28"/>
              </w:rPr>
              <w:t>anner</w:t>
            </w:r>
            <w:r w:rsidRPr="00052B5A">
              <w:rPr>
                <w:rFonts w:ascii="標楷體" w:eastAsia="標楷體" w:hAnsi="標楷體" w:hint="eastAsia"/>
                <w:bCs/>
                <w:szCs w:val="28"/>
              </w:rPr>
              <w:t>圖文樣式之</w:t>
            </w:r>
            <w:proofErr w:type="gramStart"/>
            <w:r w:rsidRPr="00052B5A">
              <w:rPr>
                <w:rFonts w:ascii="標楷體" w:eastAsia="標楷體" w:hAnsi="標楷體" w:hint="eastAsia"/>
                <w:bCs/>
                <w:szCs w:val="28"/>
              </w:rPr>
              <w:t>成果</w:t>
            </w:r>
            <w:r w:rsidR="00052B5A">
              <w:rPr>
                <w:rFonts w:ascii="標楷體" w:eastAsia="標楷體" w:hAnsi="標楷體" w:hint="eastAsia"/>
                <w:bCs/>
                <w:szCs w:val="28"/>
              </w:rPr>
              <w:t>截</w:t>
            </w:r>
            <w:proofErr w:type="gramEnd"/>
            <w:r w:rsidRPr="00052B5A">
              <w:rPr>
                <w:rFonts w:ascii="標楷體" w:eastAsia="標楷體" w:hAnsi="標楷體" w:hint="eastAsia"/>
                <w:bCs/>
                <w:szCs w:val="28"/>
              </w:rPr>
              <w:t>圖</w:t>
            </w:r>
            <w:r w:rsidR="00283E0A" w:rsidRPr="00283E0A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(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詳</w:t>
            </w:r>
            <w:r w:rsidRPr="004E5D1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註</w:t>
            </w:r>
            <w:r w:rsidRPr="00F66A05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  <w:vertAlign w:val="superscript"/>
              </w:rPr>
              <w:t>1</w:t>
            </w:r>
            <w:r w:rsidR="00283E0A" w:rsidRPr="00283E0A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)</w:t>
            </w:r>
          </w:p>
        </w:tc>
      </w:tr>
      <w:tr w:rsidR="00FE676E" w:rsidRPr="009676D7" w14:paraId="2B4B59E2" w14:textId="77777777" w:rsidTr="007C5E72">
        <w:trPr>
          <w:trHeight w:val="3260"/>
        </w:trPr>
        <w:tc>
          <w:tcPr>
            <w:tcW w:w="562" w:type="dxa"/>
            <w:vMerge/>
            <w:vAlign w:val="center"/>
          </w:tcPr>
          <w:p w14:paraId="6366B633" w14:textId="77777777" w:rsidR="00FE676E" w:rsidRDefault="00FE676E" w:rsidP="008D3F3D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  <w:tcBorders>
              <w:bottom w:val="single" w:sz="4" w:space="0" w:color="auto"/>
            </w:tcBorders>
          </w:tcPr>
          <w:p w14:paraId="3B6634C0" w14:textId="77777777" w:rsidR="00FE676E" w:rsidRDefault="00FE676E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248477EE" w14:textId="77777777" w:rsidR="00D94186" w:rsidRDefault="00D94186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6C726994" w14:textId="77777777" w:rsidR="00714574" w:rsidRDefault="00714574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22011CDD" w14:textId="77777777" w:rsidR="00714574" w:rsidRDefault="00714574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320F201D" w14:textId="77777777" w:rsidR="00714574" w:rsidRDefault="00714574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558E86D3" w14:textId="77777777" w:rsidR="00714574" w:rsidRDefault="00714574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73234A7F" w14:textId="77777777" w:rsidR="00714574" w:rsidRDefault="00714574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5E6F7DF1" w14:textId="77777777" w:rsidR="00714574" w:rsidRDefault="00714574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60D1A670" w14:textId="77777777" w:rsidR="00714574" w:rsidRDefault="00714574" w:rsidP="000747FD">
            <w:pPr>
              <w:rPr>
                <w:rFonts w:ascii="標楷體" w:eastAsia="標楷體" w:hAnsi="標楷體"/>
                <w:bCs/>
                <w:szCs w:val="28"/>
              </w:rPr>
            </w:pPr>
          </w:p>
          <w:p w14:paraId="7668BDEE" w14:textId="1EE9E8E2" w:rsidR="00714574" w:rsidRDefault="00714574" w:rsidP="000747FD">
            <w:pPr>
              <w:rPr>
                <w:rFonts w:ascii="標楷體" w:eastAsia="標楷體" w:hAnsi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  <w:bCs/>
                <w:szCs w:val="28"/>
              </w:rPr>
              <w:t>圖片來源(  )</w:t>
            </w:r>
            <w:r w:rsidRPr="00714574">
              <w:rPr>
                <w:rFonts w:ascii="標楷體" w:eastAsia="標楷體" w:hAnsi="標楷體" w:hint="eastAsia"/>
                <w:bCs/>
                <w:szCs w:val="28"/>
              </w:rPr>
              <w:t>本校圖片資料庫</w:t>
            </w:r>
            <w:r>
              <w:rPr>
                <w:rFonts w:ascii="標楷體" w:eastAsia="標楷體" w:hAnsi="標楷體" w:hint="eastAsia"/>
                <w:bCs/>
                <w:szCs w:val="28"/>
              </w:rPr>
              <w:t>(  )</w:t>
            </w:r>
            <w:r w:rsidRPr="00714574">
              <w:rPr>
                <w:rFonts w:ascii="標楷體" w:eastAsia="標楷體" w:hAnsi="標楷體" w:hint="eastAsia"/>
                <w:bCs/>
                <w:szCs w:val="28"/>
              </w:rPr>
              <w:t>外部單位</w:t>
            </w:r>
            <w:r>
              <w:rPr>
                <w:rFonts w:ascii="標楷體" w:eastAsia="標楷體" w:hAnsi="標楷體" w:hint="eastAsia"/>
                <w:bCs/>
                <w:szCs w:val="28"/>
              </w:rPr>
              <w:t>或廠商(  )自行製作(擁有版權)</w:t>
            </w:r>
          </w:p>
        </w:tc>
      </w:tr>
      <w:tr w:rsidR="00714574" w:rsidRPr="009676D7" w14:paraId="2BBD046C" w14:textId="77777777" w:rsidTr="00B83061">
        <w:trPr>
          <w:cantSplit/>
          <w:trHeight w:val="413"/>
        </w:trPr>
        <w:tc>
          <w:tcPr>
            <w:tcW w:w="562" w:type="dxa"/>
            <w:vMerge/>
            <w:vAlign w:val="center"/>
          </w:tcPr>
          <w:p w14:paraId="194D23AF" w14:textId="77777777" w:rsidR="00714574" w:rsidRDefault="00714574" w:rsidP="008D3F3D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3F5E9D15" w14:textId="2AB8C191" w:rsidR="00714574" w:rsidRDefault="00714574" w:rsidP="00E218A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66A05">
              <w:rPr>
                <w:rFonts w:ascii="標楷體" w:eastAsia="標楷體" w:hAnsi="標楷體" w:hint="eastAsia"/>
                <w:bCs/>
                <w:szCs w:val="28"/>
              </w:rPr>
              <w:t>陳列樣式</w:t>
            </w:r>
            <w:r>
              <w:rPr>
                <w:rFonts w:ascii="標楷體" w:eastAsia="標楷體" w:hAnsi="標楷體" w:hint="eastAsia"/>
                <w:bCs/>
                <w:szCs w:val="28"/>
              </w:rPr>
              <w:t>勾選</w:t>
            </w:r>
            <w:r w:rsidRPr="00283E0A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(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請先於貴單位網頁測試，並告知您所要的選擇，詳</w:t>
            </w:r>
            <w:proofErr w:type="gramStart"/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註</w:t>
            </w:r>
            <w:proofErr w:type="gramEnd"/>
            <w:r w:rsidRPr="00F66A05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  <w:vertAlign w:val="superscript"/>
              </w:rPr>
              <w:t>2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8"/>
              </w:rPr>
              <w:t>)</w:t>
            </w:r>
          </w:p>
        </w:tc>
      </w:tr>
      <w:tr w:rsidR="00E218A8" w:rsidRPr="009676D7" w14:paraId="6CB49444" w14:textId="77777777" w:rsidTr="00B83061">
        <w:trPr>
          <w:cantSplit/>
          <w:trHeight w:val="277"/>
        </w:trPr>
        <w:tc>
          <w:tcPr>
            <w:tcW w:w="562" w:type="dxa"/>
            <w:vMerge/>
            <w:vAlign w:val="center"/>
          </w:tcPr>
          <w:p w14:paraId="37E894CB" w14:textId="77777777" w:rsidR="00E218A8" w:rsidRDefault="00E218A8" w:rsidP="008D3F3D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  <w:tcBorders>
              <w:top w:val="nil"/>
            </w:tcBorders>
            <w:shd w:val="clear" w:color="auto" w:fill="auto"/>
          </w:tcPr>
          <w:p w14:paraId="70A107C9" w14:textId="624CD75D" w:rsidR="00E218A8" w:rsidRPr="00F66A05" w:rsidRDefault="00E218A8" w:rsidP="00F66A05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r>
              <w:rPr>
                <w:rFonts w:ascii="新細明體" w:hAnsi="新細明體" w:hint="eastAsia"/>
                <w:bCs/>
                <w:szCs w:val="28"/>
              </w:rPr>
              <w:t>(  )</w:t>
            </w:r>
            <w:r w:rsidRPr="00F66A05">
              <w:rPr>
                <w:rFonts w:ascii="標楷體" w:eastAsia="標楷體" w:hAnsi="標楷體" w:hint="eastAsia"/>
                <w:bCs/>
                <w:szCs w:val="28"/>
              </w:rPr>
              <w:t>樣式1</w:t>
            </w:r>
            <w:r w:rsidR="00880321">
              <w:rPr>
                <w:rFonts w:ascii="標楷體" w:eastAsia="標楷體" w:hAnsi="標楷體" w:hint="eastAsia"/>
                <w:bCs/>
                <w:szCs w:val="28"/>
              </w:rPr>
              <w:t xml:space="preserve"> </w:t>
            </w:r>
            <w:r>
              <w:rPr>
                <w:rFonts w:ascii="新細明體" w:hAnsi="新細明體" w:hint="eastAsia"/>
                <w:bCs/>
                <w:szCs w:val="28"/>
              </w:rPr>
              <w:t>(  )</w:t>
            </w:r>
            <w:r w:rsidRPr="00F66A05">
              <w:rPr>
                <w:rFonts w:ascii="標楷體" w:eastAsia="標楷體" w:hAnsi="標楷體" w:hint="eastAsia"/>
                <w:bCs/>
                <w:szCs w:val="28"/>
              </w:rPr>
              <w:t>樣式2</w:t>
            </w:r>
            <w:r w:rsidR="00880321">
              <w:rPr>
                <w:rFonts w:ascii="標楷體" w:eastAsia="標楷體" w:hAnsi="標楷體" w:hint="eastAsia"/>
                <w:bCs/>
                <w:szCs w:val="28"/>
              </w:rPr>
              <w:t xml:space="preserve"> </w:t>
            </w:r>
            <w:r>
              <w:rPr>
                <w:rFonts w:ascii="新細明體" w:hAnsi="新細明體" w:hint="eastAsia"/>
                <w:bCs/>
                <w:szCs w:val="28"/>
              </w:rPr>
              <w:t>(  )</w:t>
            </w:r>
            <w:r w:rsidRPr="00F66A05">
              <w:rPr>
                <w:rFonts w:ascii="標楷體" w:eastAsia="標楷體" w:hAnsi="標楷體" w:hint="eastAsia"/>
                <w:bCs/>
                <w:szCs w:val="28"/>
              </w:rPr>
              <w:t>樣式3</w:t>
            </w:r>
            <w:r w:rsidR="00880321">
              <w:rPr>
                <w:rFonts w:ascii="標楷體" w:eastAsia="標楷體" w:hAnsi="標楷體" w:hint="eastAsia"/>
                <w:bCs/>
                <w:szCs w:val="28"/>
              </w:rPr>
              <w:t xml:space="preserve"> </w:t>
            </w:r>
            <w:r>
              <w:rPr>
                <w:rFonts w:ascii="新細明體" w:hAnsi="新細明體" w:hint="eastAsia"/>
                <w:bCs/>
                <w:szCs w:val="28"/>
              </w:rPr>
              <w:t>(  )</w:t>
            </w:r>
            <w:r w:rsidRPr="00F66A05">
              <w:rPr>
                <w:rFonts w:ascii="標楷體" w:eastAsia="標楷體" w:hAnsi="標楷體" w:hint="eastAsia"/>
                <w:bCs/>
                <w:szCs w:val="28"/>
              </w:rPr>
              <w:t>樣式4</w:t>
            </w:r>
            <w:r w:rsidR="00880321">
              <w:rPr>
                <w:rFonts w:ascii="標楷體" w:eastAsia="標楷體" w:hAnsi="標楷體" w:hint="eastAsia"/>
                <w:bCs/>
                <w:szCs w:val="28"/>
              </w:rPr>
              <w:t xml:space="preserve"> </w:t>
            </w:r>
            <w:r>
              <w:rPr>
                <w:rFonts w:ascii="新細明體" w:hAnsi="新細明體" w:hint="eastAsia"/>
                <w:bCs/>
                <w:szCs w:val="28"/>
              </w:rPr>
              <w:t>(  )</w:t>
            </w:r>
            <w:r w:rsidRPr="00F66A05">
              <w:rPr>
                <w:rFonts w:ascii="標楷體" w:eastAsia="標楷體" w:hAnsi="標楷體" w:hint="eastAsia"/>
                <w:bCs/>
                <w:szCs w:val="28"/>
              </w:rPr>
              <w:t>樣式5</w:t>
            </w:r>
            <w:r w:rsidR="00880321">
              <w:rPr>
                <w:rFonts w:ascii="標楷體" w:eastAsia="標楷體" w:hAnsi="標楷體" w:hint="eastAsia"/>
                <w:bCs/>
                <w:szCs w:val="28"/>
              </w:rPr>
              <w:t xml:space="preserve"> </w:t>
            </w:r>
            <w:r>
              <w:rPr>
                <w:rFonts w:ascii="新細明體" w:hAnsi="新細明體" w:hint="eastAsia"/>
                <w:bCs/>
                <w:szCs w:val="28"/>
              </w:rPr>
              <w:t>(  )</w:t>
            </w:r>
            <w:r w:rsidRPr="00F66A05">
              <w:rPr>
                <w:rFonts w:ascii="標楷體" w:eastAsia="標楷體" w:hAnsi="標楷體" w:hint="eastAsia"/>
                <w:bCs/>
                <w:szCs w:val="28"/>
              </w:rPr>
              <w:t>樣式6</w:t>
            </w:r>
          </w:p>
        </w:tc>
      </w:tr>
      <w:tr w:rsidR="008D3F3D" w:rsidRPr="009676D7" w14:paraId="636B8288" w14:textId="77777777" w:rsidTr="008D3F3D">
        <w:trPr>
          <w:cantSplit/>
          <w:trHeight w:val="557"/>
        </w:trPr>
        <w:tc>
          <w:tcPr>
            <w:tcW w:w="562" w:type="dxa"/>
            <w:vMerge/>
            <w:vAlign w:val="center"/>
          </w:tcPr>
          <w:p w14:paraId="04C407D9" w14:textId="77777777" w:rsidR="008D3F3D" w:rsidRDefault="008D3F3D" w:rsidP="008D3F3D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</w:tcPr>
          <w:p w14:paraId="6F6DD404" w14:textId="77777777" w:rsidR="008D3F3D" w:rsidRDefault="008D3F3D" w:rsidP="00E8517E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連結網址：</w:t>
            </w:r>
          </w:p>
        </w:tc>
      </w:tr>
      <w:tr w:rsidR="008D3F3D" w:rsidRPr="009676D7" w14:paraId="047A617C" w14:textId="77777777" w:rsidTr="008D3F3D">
        <w:trPr>
          <w:cantSplit/>
          <w:trHeight w:val="691"/>
        </w:trPr>
        <w:tc>
          <w:tcPr>
            <w:tcW w:w="562" w:type="dxa"/>
            <w:vMerge/>
            <w:vAlign w:val="center"/>
          </w:tcPr>
          <w:p w14:paraId="2E7B7698" w14:textId="77777777" w:rsidR="008D3F3D" w:rsidRPr="002834D0" w:rsidRDefault="008D3F3D" w:rsidP="008D3F3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15" w:type="dxa"/>
            <w:gridSpan w:val="4"/>
            <w:vAlign w:val="center"/>
          </w:tcPr>
          <w:p w14:paraId="5181813B" w14:textId="6C41F12A" w:rsidR="008D3F3D" w:rsidRDefault="008D3F3D" w:rsidP="006943AD">
            <w:pPr>
              <w:jc w:val="both"/>
              <w:rPr>
                <w:rFonts w:ascii="標楷體" w:eastAsia="標楷體" w:hAnsi="標楷體"/>
              </w:rPr>
            </w:pPr>
            <w:r w:rsidRPr="002834D0">
              <w:rPr>
                <w:rFonts w:ascii="標楷體" w:eastAsia="標楷體" w:hAnsi="標楷體" w:hint="eastAsia"/>
              </w:rPr>
              <w:t>刊登</w:t>
            </w:r>
            <w:r>
              <w:rPr>
                <w:rFonts w:ascii="標楷體" w:eastAsia="標楷體" w:hAnsi="標楷體" w:hint="eastAsia"/>
              </w:rPr>
              <w:t>日期</w:t>
            </w:r>
            <w:r w:rsidRPr="002834D0">
              <w:rPr>
                <w:rFonts w:ascii="標楷體" w:eastAsia="標楷體" w:hAnsi="標楷體" w:hint="eastAsia"/>
              </w:rPr>
              <w:t xml:space="preserve">：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月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日</w:t>
            </w:r>
            <w:r>
              <w:rPr>
                <w:rFonts w:ascii="標楷體" w:eastAsia="標楷體" w:hAnsi="標楷體" w:hint="eastAsia"/>
              </w:rPr>
              <w:t xml:space="preserve">    至</w:t>
            </w:r>
            <w:r w:rsidRPr="002834D0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 </w:t>
            </w:r>
            <w:r w:rsidRPr="002834D0">
              <w:rPr>
                <w:rFonts w:ascii="標楷體" w:eastAsia="標楷體" w:hAnsi="標楷體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 月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 日 </w:t>
            </w:r>
          </w:p>
          <w:p w14:paraId="7047905E" w14:textId="6D2FA7E4" w:rsidR="008D3F3D" w:rsidRPr="007652D6" w:rsidRDefault="008D3F3D" w:rsidP="00A02A65">
            <w:pPr>
              <w:spacing w:line="280" w:lineRule="exact"/>
              <w:ind w:right="280"/>
              <w:jc w:val="right"/>
              <w:rPr>
                <w:rFonts w:ascii="標楷體" w:eastAsia="標楷體" w:hAnsi="標楷體"/>
                <w:bCs/>
                <w:color w:val="002060"/>
                <w:sz w:val="28"/>
                <w:szCs w:val="28"/>
              </w:rPr>
            </w:pPr>
          </w:p>
        </w:tc>
      </w:tr>
      <w:tr w:rsidR="00581713" w:rsidRPr="009676D7" w14:paraId="47720598" w14:textId="77777777" w:rsidTr="008D3F3D">
        <w:trPr>
          <w:cantSplit/>
          <w:trHeight w:val="665"/>
        </w:trPr>
        <w:tc>
          <w:tcPr>
            <w:tcW w:w="562" w:type="dxa"/>
            <w:vMerge/>
            <w:vAlign w:val="center"/>
          </w:tcPr>
          <w:p w14:paraId="65FA84EC" w14:textId="77777777" w:rsidR="00581713" w:rsidRDefault="00581713" w:rsidP="005817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6CA3863" w14:textId="77777777" w:rsidR="00581713" w:rsidRDefault="00581713" w:rsidP="0058171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6514" w:type="dxa"/>
            <w:gridSpan w:val="3"/>
            <w:vAlign w:val="center"/>
          </w:tcPr>
          <w:p w14:paraId="26E201F6" w14:textId="0E6B643F" w:rsidR="00581713" w:rsidRDefault="00F03E53" w:rsidP="00D774CE">
            <w:r w:rsidRPr="006B1E42">
              <w:rPr>
                <w:rFonts w:ascii="新細明體" w:hAnsi="新細明體" w:cs="新細明體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098830C" wp14:editId="592441F4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-33655</wp:posOffset>
                      </wp:positionV>
                      <wp:extent cx="1400175" cy="285750"/>
                      <wp:effectExtent l="0" t="0" r="9525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6BAF01" w14:textId="77777777" w:rsidR="00D774CE" w:rsidRDefault="00D774CE" w:rsidP="00D774CE">
                                  <w:pPr>
                                    <w:jc w:val="right"/>
                                  </w:pPr>
                                  <w:r w:rsidRPr="00581713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>須為學術或行政單位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883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13.05pt;margin-top:-2.65pt;width:110.2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" stroked="f">
                      <v:textbox>
                        <w:txbxContent>
                          <w:p w14:paraId="5E6BAF01" w14:textId="77777777" w:rsidR="00D774CE" w:rsidRDefault="00D774CE" w:rsidP="00D774CE">
                            <w:pPr>
                              <w:jc w:val="right"/>
                            </w:pPr>
                            <w:r w:rsidRPr="00581713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>須為學術或行政單位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581713" w:rsidRPr="009676D7" w14:paraId="57BB1373" w14:textId="77777777" w:rsidTr="004C1CEF">
        <w:trPr>
          <w:cantSplit/>
          <w:trHeight w:val="665"/>
        </w:trPr>
        <w:tc>
          <w:tcPr>
            <w:tcW w:w="562" w:type="dxa"/>
            <w:vMerge/>
            <w:vAlign w:val="center"/>
          </w:tcPr>
          <w:p w14:paraId="7C4D8024" w14:textId="77777777" w:rsidR="00581713" w:rsidRDefault="00581713" w:rsidP="005817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4439E2CF" w14:textId="77777777" w:rsidR="00581713" w:rsidRPr="000616A4" w:rsidRDefault="00581713" w:rsidP="0058171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  <w:r>
              <w:rPr>
                <w:rFonts w:ascii="標楷體" w:eastAsia="標楷體" w:hAnsi="標楷體" w:hint="eastAsia"/>
              </w:rPr>
              <w:t>核章</w:t>
            </w:r>
            <w:r w:rsidRPr="000616A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BBEF13E" w14:textId="5AF1A013" w:rsidR="00581713" w:rsidRDefault="00581713" w:rsidP="00581713">
            <w:pPr>
              <w:snapToGrid w:val="0"/>
              <w:spacing w:after="240" w:line="240" w:lineRule="atLeast"/>
              <w:jc w:val="right"/>
              <w:textAlignment w:val="top"/>
              <w:rPr>
                <w:rFonts w:ascii="新細明體" w:hAnsi="新細明體" w:cs="新細明體"/>
                <w:sz w:val="18"/>
                <w:szCs w:val="18"/>
              </w:rPr>
            </w:pPr>
            <w:r w:rsidRPr="004C1CEF">
              <w:rPr>
                <w:rFonts w:ascii="標楷體" w:eastAsia="標楷體" w:hAnsi="標楷體" w:hint="eastAsia"/>
                <w:color w:val="FF0000"/>
                <w:sz w:val="20"/>
              </w:rPr>
              <w:t>請加註簽章日期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739D3C1" w14:textId="77777777" w:rsidR="00581713" w:rsidRPr="00583298" w:rsidRDefault="00581713" w:rsidP="0058171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聯絡分機</w:t>
            </w:r>
          </w:p>
        </w:tc>
        <w:tc>
          <w:tcPr>
            <w:tcW w:w="1978" w:type="dxa"/>
            <w:vAlign w:val="center"/>
          </w:tcPr>
          <w:p w14:paraId="307D733F" w14:textId="75D1D87F" w:rsidR="00581713" w:rsidRDefault="00581713" w:rsidP="00581713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581713" w:rsidRPr="009676D7" w14:paraId="20E2F70A" w14:textId="77777777" w:rsidTr="008D3F3D">
        <w:trPr>
          <w:cantSplit/>
          <w:trHeight w:val="665"/>
        </w:trPr>
        <w:tc>
          <w:tcPr>
            <w:tcW w:w="562" w:type="dxa"/>
            <w:vMerge/>
            <w:vAlign w:val="center"/>
          </w:tcPr>
          <w:p w14:paraId="3EE5FB45" w14:textId="77777777" w:rsidR="00581713" w:rsidRDefault="00581713" w:rsidP="005817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17E54D67" w14:textId="77777777" w:rsidR="00581713" w:rsidRDefault="00581713" w:rsidP="0058171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聯絡email</w:t>
            </w:r>
          </w:p>
        </w:tc>
        <w:tc>
          <w:tcPr>
            <w:tcW w:w="6514" w:type="dxa"/>
            <w:gridSpan w:val="3"/>
            <w:vAlign w:val="center"/>
          </w:tcPr>
          <w:p w14:paraId="52D718E5" w14:textId="77777777" w:rsidR="00581713" w:rsidRDefault="00581713" w:rsidP="00581713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581713" w:rsidRPr="009676D7" w14:paraId="51A87FC0" w14:textId="77777777" w:rsidTr="008D3F3D">
        <w:trPr>
          <w:cantSplit/>
          <w:trHeight w:val="665"/>
        </w:trPr>
        <w:tc>
          <w:tcPr>
            <w:tcW w:w="562" w:type="dxa"/>
            <w:vMerge/>
            <w:vAlign w:val="center"/>
          </w:tcPr>
          <w:p w14:paraId="3E2BF90C" w14:textId="77777777" w:rsidR="00581713" w:rsidRDefault="00581713" w:rsidP="005817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37FE26F7" w14:textId="77777777" w:rsidR="00581713" w:rsidRDefault="00581713" w:rsidP="0058171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申請單位主管</w:t>
            </w:r>
          </w:p>
        </w:tc>
        <w:tc>
          <w:tcPr>
            <w:tcW w:w="6514" w:type="dxa"/>
            <w:gridSpan w:val="3"/>
            <w:vAlign w:val="center"/>
          </w:tcPr>
          <w:p w14:paraId="2C2990E6" w14:textId="75A81094" w:rsidR="00581713" w:rsidRDefault="00581713" w:rsidP="00581713">
            <w:pPr>
              <w:snapToGrid w:val="0"/>
              <w:spacing w:after="240" w:line="240" w:lineRule="atLeast"/>
              <w:jc w:val="right"/>
              <w:textAlignment w:val="top"/>
              <w:rPr>
                <w:rFonts w:ascii="新細明體" w:hAnsi="新細明體" w:cs="新細明體"/>
                <w:sz w:val="18"/>
                <w:szCs w:val="18"/>
              </w:rPr>
            </w:pPr>
            <w:r w:rsidRPr="004C1CEF">
              <w:rPr>
                <w:rFonts w:ascii="標楷體" w:eastAsia="標楷體" w:hAnsi="標楷體" w:hint="eastAsia"/>
                <w:color w:val="FF0000"/>
                <w:sz w:val="20"/>
              </w:rPr>
              <w:t>請加</w:t>
            </w:r>
            <w:proofErr w:type="gramStart"/>
            <w:r w:rsidRPr="004C1CEF">
              <w:rPr>
                <w:rFonts w:ascii="標楷體" w:eastAsia="標楷體" w:hAnsi="標楷體" w:hint="eastAsia"/>
                <w:color w:val="FF0000"/>
                <w:sz w:val="20"/>
              </w:rPr>
              <w:t>註</w:t>
            </w:r>
            <w:proofErr w:type="gramEnd"/>
            <w:r w:rsidRPr="004C1CEF">
              <w:rPr>
                <w:rFonts w:ascii="標楷體" w:eastAsia="標楷體" w:hAnsi="標楷體" w:hint="eastAsia"/>
                <w:color w:val="FF0000"/>
                <w:sz w:val="20"/>
              </w:rPr>
              <w:t>簽章日期</w:t>
            </w:r>
          </w:p>
        </w:tc>
      </w:tr>
      <w:tr w:rsidR="00581713" w:rsidRPr="009676D7" w14:paraId="25F59F88" w14:textId="77777777" w:rsidTr="00E75411">
        <w:trPr>
          <w:cantSplit/>
          <w:trHeight w:val="454"/>
        </w:trPr>
        <w:tc>
          <w:tcPr>
            <w:tcW w:w="562" w:type="dxa"/>
            <w:vMerge w:val="restart"/>
            <w:vAlign w:val="center"/>
          </w:tcPr>
          <w:p w14:paraId="4839CB6E" w14:textId="0C53801C" w:rsidR="00581713" w:rsidRPr="005D2657" w:rsidRDefault="00581713" w:rsidP="00581713">
            <w:pPr>
              <w:jc w:val="center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lastRenderedPageBreak/>
              <w:t>內容</w:t>
            </w:r>
            <w:r w:rsidRPr="005D2657">
              <w:rPr>
                <w:rFonts w:ascii="標楷體" w:eastAsia="標楷體" w:hint="eastAsia"/>
                <w:bCs/>
                <w:sz w:val="28"/>
              </w:rPr>
              <w:t>審核</w:t>
            </w:r>
          </w:p>
        </w:tc>
        <w:tc>
          <w:tcPr>
            <w:tcW w:w="8215" w:type="dxa"/>
            <w:gridSpan w:val="4"/>
            <w:shd w:val="clear" w:color="auto" w:fill="D9D9D9" w:themeFill="background1" w:themeFillShade="D9"/>
            <w:vAlign w:val="center"/>
          </w:tcPr>
          <w:p w14:paraId="6C3E1D44" w14:textId="77777777" w:rsidR="00581713" w:rsidRPr="008D3F3D" w:rsidRDefault="00581713" w:rsidP="00581713">
            <w:pPr>
              <w:jc w:val="center"/>
              <w:rPr>
                <w:rFonts w:ascii="標楷體" w:eastAsia="標楷體" w:hAnsi="標楷體" w:cs="新細明體"/>
                <w:sz w:val="18"/>
                <w:szCs w:val="18"/>
              </w:rPr>
            </w:pPr>
            <w:r w:rsidRPr="008D3F3D">
              <w:rPr>
                <w:rFonts w:ascii="標楷體" w:eastAsia="標楷體" w:hAnsi="標楷體" w:cs="新細明體" w:hint="eastAsia"/>
                <w:szCs w:val="18"/>
              </w:rPr>
              <w:t>秘書室</w:t>
            </w:r>
          </w:p>
        </w:tc>
      </w:tr>
      <w:tr w:rsidR="00581713" w14:paraId="34144917" w14:textId="77777777" w:rsidTr="00226FF6">
        <w:trPr>
          <w:cantSplit/>
          <w:trHeight w:val="2067"/>
        </w:trPr>
        <w:tc>
          <w:tcPr>
            <w:tcW w:w="562" w:type="dxa"/>
            <w:vMerge/>
            <w:vAlign w:val="center"/>
          </w:tcPr>
          <w:p w14:paraId="5AF5F88D" w14:textId="77777777" w:rsidR="00581713" w:rsidRPr="005D2657" w:rsidRDefault="00581713" w:rsidP="0058171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  <w:shd w:val="clear" w:color="auto" w:fill="auto"/>
          </w:tcPr>
          <w:p w14:paraId="294D1264" w14:textId="0FE0B3A5" w:rsidR="00581713" w:rsidRDefault="00581713" w:rsidP="00226FF6">
            <w:pPr>
              <w:jc w:val="both"/>
              <w:rPr>
                <w:rFonts w:ascii="標楷體" w:eastAsia="標楷體" w:hAnsi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  <w:bCs/>
                <w:szCs w:val="28"/>
              </w:rPr>
              <w:t>秘書室</w:t>
            </w:r>
            <w:r w:rsidRPr="000C7F88">
              <w:rPr>
                <w:rFonts w:ascii="標楷體" w:eastAsia="標楷體" w:hAnsi="標楷體" w:hint="eastAsia"/>
                <w:bCs/>
                <w:szCs w:val="28"/>
              </w:rPr>
              <w:t>審核意見：</w:t>
            </w:r>
            <w:r w:rsidRPr="0080698F">
              <w:rPr>
                <w:rFonts w:ascii="標楷體" w:eastAsia="標楷體" w:hAnsi="標楷體" w:hint="eastAsia"/>
                <w:bCs/>
                <w:szCs w:val="28"/>
              </w:rPr>
              <w:t>(  )同意</w:t>
            </w:r>
            <w:r>
              <w:rPr>
                <w:rFonts w:ascii="標楷體" w:eastAsia="標楷體" w:hAnsi="標楷體" w:hint="eastAsia"/>
                <w:bCs/>
                <w:szCs w:val="28"/>
              </w:rPr>
              <w:t xml:space="preserve"> </w:t>
            </w:r>
            <w:r w:rsidRPr="0080698F">
              <w:rPr>
                <w:rFonts w:ascii="標楷體" w:eastAsia="標楷體" w:hAnsi="標楷體" w:hint="eastAsia"/>
                <w:bCs/>
                <w:szCs w:val="28"/>
              </w:rPr>
              <w:t>(  )不同意</w:t>
            </w:r>
          </w:p>
          <w:p w14:paraId="3A587DC9" w14:textId="6FDE4E60" w:rsidR="00226FF6" w:rsidRDefault="00226FF6" w:rsidP="00226FF6">
            <w:pPr>
              <w:jc w:val="both"/>
              <w:rPr>
                <w:rFonts w:ascii="標楷體" w:eastAsia="標楷體" w:hAnsi="標楷體"/>
                <w:bCs/>
                <w:szCs w:val="28"/>
              </w:rPr>
            </w:pPr>
          </w:p>
          <w:p w14:paraId="3E71A838" w14:textId="77777777" w:rsidR="00226FF6" w:rsidRPr="008D3F3D" w:rsidRDefault="00226FF6" w:rsidP="00226FF6">
            <w:pPr>
              <w:jc w:val="both"/>
              <w:rPr>
                <w:rFonts w:ascii="標楷體" w:eastAsia="標楷體" w:hAnsi="標楷體"/>
                <w:bCs/>
                <w:szCs w:val="28"/>
              </w:rPr>
            </w:pPr>
          </w:p>
          <w:p w14:paraId="0CC73FA7" w14:textId="77777777" w:rsidR="00581713" w:rsidRDefault="00581713" w:rsidP="00B90DC6">
            <w:pPr>
              <w:spacing w:line="600" w:lineRule="exact"/>
              <w:ind w:rightChars="47" w:right="113"/>
              <w:jc w:val="right"/>
            </w:pPr>
            <w:r>
              <w:rPr>
                <w:rFonts w:hint="eastAsia"/>
              </w:rPr>
              <w:t>承辦人：</w:t>
            </w:r>
            <w:r>
              <w:rPr>
                <w:rFonts w:hint="eastAsia"/>
              </w:rPr>
              <w:t>________________</w:t>
            </w:r>
          </w:p>
          <w:p w14:paraId="52E19B6B" w14:textId="77777777" w:rsidR="00581713" w:rsidRPr="00C334F6" w:rsidRDefault="00581713" w:rsidP="00B90DC6">
            <w:pPr>
              <w:spacing w:line="600" w:lineRule="exact"/>
              <w:ind w:rightChars="47" w:right="113"/>
              <w:jc w:val="right"/>
            </w:pPr>
            <w:r>
              <w:rPr>
                <w:rFonts w:hint="eastAsia"/>
              </w:rPr>
              <w:t>單位主管：</w:t>
            </w:r>
            <w:r>
              <w:rPr>
                <w:rFonts w:hint="eastAsia"/>
              </w:rPr>
              <w:t>________________</w:t>
            </w:r>
          </w:p>
        </w:tc>
      </w:tr>
      <w:tr w:rsidR="00581713" w14:paraId="7A979968" w14:textId="77777777" w:rsidTr="00E75411">
        <w:trPr>
          <w:cantSplit/>
          <w:trHeight w:val="454"/>
        </w:trPr>
        <w:tc>
          <w:tcPr>
            <w:tcW w:w="562" w:type="dxa"/>
            <w:vMerge w:val="restart"/>
            <w:vAlign w:val="center"/>
          </w:tcPr>
          <w:p w14:paraId="0944BC71" w14:textId="5AA6C8B8" w:rsidR="00581713" w:rsidRPr="005D2657" w:rsidRDefault="00581713" w:rsidP="00581713">
            <w:pPr>
              <w:jc w:val="center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資料</w:t>
            </w:r>
            <w:r w:rsidRPr="005D2657">
              <w:rPr>
                <w:rFonts w:ascii="標楷體" w:eastAsia="標楷體" w:hint="eastAsia"/>
                <w:bCs/>
                <w:sz w:val="28"/>
              </w:rPr>
              <w:t>上</w:t>
            </w:r>
          </w:p>
          <w:p w14:paraId="2CFE00A9" w14:textId="77777777" w:rsidR="00581713" w:rsidRPr="005D2657" w:rsidRDefault="00581713" w:rsidP="0058171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D2657">
              <w:rPr>
                <w:rFonts w:ascii="標楷體" w:eastAsia="標楷體" w:hint="eastAsia"/>
                <w:bCs/>
                <w:sz w:val="28"/>
              </w:rPr>
              <w:t>架</w:t>
            </w:r>
          </w:p>
        </w:tc>
        <w:tc>
          <w:tcPr>
            <w:tcW w:w="8215" w:type="dxa"/>
            <w:gridSpan w:val="4"/>
            <w:shd w:val="clear" w:color="auto" w:fill="D9D9D9" w:themeFill="background1" w:themeFillShade="D9"/>
            <w:vAlign w:val="center"/>
          </w:tcPr>
          <w:p w14:paraId="276C236B" w14:textId="77777777" w:rsidR="00581713" w:rsidRDefault="00581713" w:rsidP="00581713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Cs w:val="28"/>
              </w:rPr>
              <w:t>計網中心</w:t>
            </w:r>
            <w:proofErr w:type="gramEnd"/>
          </w:p>
        </w:tc>
      </w:tr>
      <w:tr w:rsidR="00581713" w:rsidRPr="009676D7" w14:paraId="56019923" w14:textId="77777777" w:rsidTr="00226FF6">
        <w:trPr>
          <w:cantSplit/>
          <w:trHeight w:val="2064"/>
        </w:trPr>
        <w:tc>
          <w:tcPr>
            <w:tcW w:w="562" w:type="dxa"/>
            <w:vMerge/>
          </w:tcPr>
          <w:p w14:paraId="24E52D4F" w14:textId="77777777" w:rsidR="00581713" w:rsidRPr="000C7F88" w:rsidRDefault="00581713" w:rsidP="00581713">
            <w:pPr>
              <w:rPr>
                <w:rFonts w:ascii="標楷體" w:eastAsia="標楷體" w:hAnsi="標楷體"/>
                <w:bCs/>
                <w:szCs w:val="28"/>
              </w:rPr>
            </w:pPr>
          </w:p>
        </w:tc>
        <w:tc>
          <w:tcPr>
            <w:tcW w:w="8215" w:type="dxa"/>
            <w:gridSpan w:val="4"/>
            <w:shd w:val="clear" w:color="auto" w:fill="auto"/>
          </w:tcPr>
          <w:p w14:paraId="33707E7E" w14:textId="0B338F9F" w:rsidR="00035D9C" w:rsidRPr="003F314D" w:rsidRDefault="00035D9C" w:rsidP="00035D9C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資料規格審核</w:t>
            </w:r>
            <w:r w:rsidRPr="003F314D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意見：</w:t>
            </w:r>
            <w:r w:rsidR="00414EC6" w:rsidRPr="00696B1A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(  )</w:t>
            </w:r>
            <w:r w:rsidR="00414EC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符合</w:t>
            </w:r>
            <w:r w:rsidR="00414EC6" w:rsidRPr="00696B1A"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 (  )不</w:t>
            </w:r>
            <w:r w:rsidR="00414EC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符合</w:t>
            </w:r>
            <w:bookmarkStart w:id="0" w:name="_GoBack"/>
            <w:bookmarkEnd w:id="0"/>
          </w:p>
          <w:p w14:paraId="7DB1649D" w14:textId="77777777" w:rsidR="00035D9C" w:rsidRPr="003F314D" w:rsidRDefault="00035D9C" w:rsidP="00035D9C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Cs w:val="28"/>
              </w:rPr>
            </w:pPr>
          </w:p>
          <w:p w14:paraId="196DC7C2" w14:textId="77777777" w:rsidR="00035D9C" w:rsidRPr="00B90DC6" w:rsidRDefault="00035D9C" w:rsidP="00B90DC6">
            <w:pPr>
              <w:spacing w:line="600" w:lineRule="exact"/>
              <w:ind w:rightChars="47" w:right="113"/>
              <w:jc w:val="right"/>
            </w:pPr>
            <w:r w:rsidRPr="003F314D">
              <w:rPr>
                <w:rFonts w:hint="eastAsia"/>
                <w:color w:val="000000" w:themeColor="text1"/>
              </w:rPr>
              <w:t>承辦人：</w:t>
            </w:r>
            <w:r w:rsidRPr="003F314D">
              <w:rPr>
                <w:rFonts w:hint="eastAsia"/>
                <w:color w:val="000000" w:themeColor="text1"/>
              </w:rPr>
              <w:t>______</w:t>
            </w:r>
            <w:r w:rsidRPr="00B90DC6">
              <w:rPr>
                <w:rFonts w:hint="eastAsia"/>
              </w:rPr>
              <w:t>__________</w:t>
            </w:r>
          </w:p>
          <w:p w14:paraId="23952689" w14:textId="77777777" w:rsidR="00035D9C" w:rsidRPr="00B90DC6" w:rsidRDefault="00035D9C" w:rsidP="00B90DC6">
            <w:pPr>
              <w:spacing w:line="600" w:lineRule="exact"/>
              <w:ind w:rightChars="47" w:right="113"/>
              <w:jc w:val="right"/>
            </w:pPr>
            <w:r w:rsidRPr="00B90DC6">
              <w:rPr>
                <w:rFonts w:hint="eastAsia"/>
              </w:rPr>
              <w:t>組長：</w:t>
            </w:r>
            <w:r w:rsidRPr="00B90DC6">
              <w:rPr>
                <w:rFonts w:hint="eastAsia"/>
              </w:rPr>
              <w:t>________________</w:t>
            </w:r>
          </w:p>
          <w:p w14:paraId="454A7F47" w14:textId="2BF40D11" w:rsidR="00581713" w:rsidRDefault="00035D9C" w:rsidP="00B90DC6">
            <w:pPr>
              <w:spacing w:line="600" w:lineRule="exact"/>
              <w:ind w:rightChars="47" w:right="113"/>
              <w:jc w:val="right"/>
              <w:rPr>
                <w:rFonts w:ascii="新細明體" w:hAnsi="新細明體" w:cs="新細明體"/>
                <w:sz w:val="18"/>
                <w:szCs w:val="18"/>
              </w:rPr>
            </w:pPr>
            <w:r w:rsidRPr="00B90DC6">
              <w:rPr>
                <w:rFonts w:hint="eastAsia"/>
              </w:rPr>
              <w:t>主任：</w:t>
            </w:r>
            <w:r w:rsidRPr="00B90DC6">
              <w:rPr>
                <w:rFonts w:hint="eastAsia"/>
              </w:rPr>
              <w:t>______</w:t>
            </w:r>
            <w:r w:rsidRPr="003F314D">
              <w:rPr>
                <w:rFonts w:hint="eastAsia"/>
                <w:color w:val="000000" w:themeColor="text1"/>
              </w:rPr>
              <w:t>__________</w:t>
            </w:r>
          </w:p>
        </w:tc>
      </w:tr>
    </w:tbl>
    <w:p w14:paraId="165CC575" w14:textId="4F53D33F" w:rsidR="00873CA5" w:rsidRPr="00BF5172" w:rsidRDefault="00052B5A" w:rsidP="00301642">
      <w:pPr>
        <w:ind w:right="360"/>
        <w:rPr>
          <w:color w:val="0000FF"/>
          <w:sz w:val="18"/>
        </w:rPr>
      </w:pPr>
      <w:r>
        <w:rPr>
          <w:color w:val="0000FF"/>
          <w:sz w:val="18"/>
        </w:rPr>
        <w:br/>
      </w:r>
      <w:r w:rsidR="00C31D0A" w:rsidRPr="00D774CE">
        <w:rPr>
          <w:rFonts w:hint="eastAsia"/>
          <w:color w:val="000000" w:themeColor="text1"/>
          <w:sz w:val="18"/>
        </w:rPr>
        <w:t>(</w:t>
      </w:r>
      <w:proofErr w:type="gramStart"/>
      <w:r w:rsidR="00F93D0A" w:rsidRPr="00D774CE">
        <w:rPr>
          <w:rFonts w:hint="eastAsia"/>
          <w:color w:val="000000" w:themeColor="text1"/>
          <w:sz w:val="18"/>
        </w:rPr>
        <w:t>此表</w:t>
      </w:r>
      <w:r w:rsidR="00283E0A" w:rsidRPr="00D774CE">
        <w:rPr>
          <w:rFonts w:hint="eastAsia"/>
          <w:color w:val="000000" w:themeColor="text1"/>
          <w:sz w:val="18"/>
        </w:rPr>
        <w:t>請</w:t>
      </w:r>
      <w:proofErr w:type="gramEnd"/>
      <w:r w:rsidR="00283E0A" w:rsidRPr="00D774CE">
        <w:rPr>
          <w:rFonts w:hint="eastAsia"/>
          <w:b/>
          <w:color w:val="000000" w:themeColor="text1"/>
          <w:sz w:val="20"/>
          <w:highlight w:val="yellow"/>
        </w:rPr>
        <w:t>雙面</w:t>
      </w:r>
      <w:r w:rsidRPr="00D774CE">
        <w:rPr>
          <w:rFonts w:hint="eastAsia"/>
          <w:b/>
          <w:color w:val="000000" w:themeColor="text1"/>
          <w:sz w:val="20"/>
          <w:highlight w:val="yellow"/>
        </w:rPr>
        <w:t>彩色</w:t>
      </w:r>
      <w:r w:rsidR="00283E0A" w:rsidRPr="00D774CE">
        <w:rPr>
          <w:rFonts w:hint="eastAsia"/>
          <w:b/>
          <w:color w:val="000000" w:themeColor="text1"/>
          <w:sz w:val="20"/>
          <w:highlight w:val="yellow"/>
        </w:rPr>
        <w:t>列印</w:t>
      </w:r>
      <w:r w:rsidR="00283E0A" w:rsidRPr="00D774CE">
        <w:rPr>
          <w:rFonts w:hint="eastAsia"/>
          <w:color w:val="000000" w:themeColor="text1"/>
          <w:sz w:val="18"/>
        </w:rPr>
        <w:t>，</w:t>
      </w:r>
      <w:r w:rsidR="00F93D0A" w:rsidRPr="00D774CE">
        <w:rPr>
          <w:rFonts w:hint="eastAsia"/>
          <w:color w:val="000000" w:themeColor="text1"/>
          <w:sz w:val="18"/>
        </w:rPr>
        <w:t>填寫後</w:t>
      </w:r>
      <w:r w:rsidR="003167E8" w:rsidRPr="00D774CE">
        <w:rPr>
          <w:rFonts w:hint="eastAsia"/>
          <w:color w:val="000000" w:themeColor="text1"/>
          <w:sz w:val="18"/>
        </w:rPr>
        <w:t>以紙本送交</w:t>
      </w:r>
      <w:r w:rsidR="00281854" w:rsidRPr="00D774CE">
        <w:rPr>
          <w:rFonts w:hint="eastAsia"/>
          <w:color w:val="FF0000"/>
          <w:sz w:val="18"/>
        </w:rPr>
        <w:t>秘書室審核、</w:t>
      </w:r>
      <w:proofErr w:type="gramStart"/>
      <w:r w:rsidR="00281854" w:rsidRPr="00D774CE">
        <w:rPr>
          <w:rFonts w:hint="eastAsia"/>
          <w:color w:val="FF0000"/>
          <w:sz w:val="18"/>
        </w:rPr>
        <w:t>計網中</w:t>
      </w:r>
      <w:proofErr w:type="gramEnd"/>
      <w:r w:rsidR="00281854" w:rsidRPr="00D774CE">
        <w:rPr>
          <w:rFonts w:hint="eastAsia"/>
          <w:color w:val="FF0000"/>
          <w:sz w:val="18"/>
        </w:rPr>
        <w:t>心上架</w:t>
      </w:r>
      <w:r w:rsidR="00283E0A" w:rsidRPr="00D774CE">
        <w:rPr>
          <w:rFonts w:hint="eastAsia"/>
          <w:color w:val="000000" w:themeColor="text1"/>
          <w:sz w:val="18"/>
        </w:rPr>
        <w:t>，並將</w:t>
      </w:r>
      <w:r w:rsidR="00301642" w:rsidRPr="00D774CE">
        <w:rPr>
          <w:rFonts w:hint="eastAsia"/>
          <w:color w:val="FF0000"/>
          <w:sz w:val="18"/>
        </w:rPr>
        <w:t>申請表</w:t>
      </w:r>
      <w:r w:rsidR="00283E0A" w:rsidRPr="00D774CE">
        <w:rPr>
          <w:rFonts w:hint="eastAsia"/>
          <w:color w:val="FF0000"/>
          <w:sz w:val="18"/>
        </w:rPr>
        <w:t>電子</w:t>
      </w:r>
      <w:r w:rsidR="00525CF7" w:rsidRPr="00D774CE">
        <w:rPr>
          <w:rFonts w:hint="eastAsia"/>
          <w:color w:val="FF0000"/>
          <w:sz w:val="18"/>
        </w:rPr>
        <w:t>檔</w:t>
      </w:r>
      <w:r w:rsidR="00301642" w:rsidRPr="00D774CE">
        <w:rPr>
          <w:rFonts w:hint="eastAsia"/>
          <w:color w:val="FF0000"/>
          <w:sz w:val="18"/>
        </w:rPr>
        <w:t>與背景圖片</w:t>
      </w:r>
      <w:r w:rsidR="00301642" w:rsidRPr="00D774CE">
        <w:rPr>
          <w:rFonts w:hint="eastAsia"/>
          <w:color w:val="000000" w:themeColor="text1"/>
          <w:sz w:val="18"/>
        </w:rPr>
        <w:t>原始</w:t>
      </w:r>
      <w:r w:rsidR="00283E0A" w:rsidRPr="00D774CE">
        <w:rPr>
          <w:rFonts w:hint="eastAsia"/>
          <w:color w:val="000000" w:themeColor="text1"/>
          <w:sz w:val="18"/>
        </w:rPr>
        <w:t>檔傳</w:t>
      </w:r>
      <w:r w:rsidR="005F5DE4" w:rsidRPr="00D774CE">
        <w:rPr>
          <w:rFonts w:hint="eastAsia"/>
          <w:color w:val="000000" w:themeColor="text1"/>
          <w:sz w:val="18"/>
        </w:rPr>
        <w:t>給</w:t>
      </w:r>
      <w:r w:rsidR="005F5DE4" w:rsidRPr="00D774CE">
        <w:rPr>
          <w:rFonts w:hint="eastAsia"/>
          <w:color w:val="000000" w:themeColor="text1"/>
          <w:sz w:val="18"/>
        </w:rPr>
        <w:t>a</w:t>
      </w:r>
      <w:r w:rsidR="005F5DE4" w:rsidRPr="00D774CE">
        <w:rPr>
          <w:color w:val="000000" w:themeColor="text1"/>
          <w:sz w:val="18"/>
        </w:rPr>
        <w:t>pply</w:t>
      </w:r>
      <w:r w:rsidR="00283E0A" w:rsidRPr="00D774CE">
        <w:rPr>
          <w:color w:val="000000" w:themeColor="text1"/>
          <w:sz w:val="18"/>
        </w:rPr>
        <w:t>@mail.nptu.edu.tw</w:t>
      </w:r>
      <w:r w:rsidR="00283E0A" w:rsidRPr="00D774CE">
        <w:rPr>
          <w:rFonts w:hint="eastAsia"/>
          <w:color w:val="000000" w:themeColor="text1"/>
          <w:sz w:val="18"/>
        </w:rPr>
        <w:t>，分機</w:t>
      </w:r>
      <w:r w:rsidR="00283E0A" w:rsidRPr="00D774CE">
        <w:rPr>
          <w:rFonts w:hint="eastAsia"/>
          <w:color w:val="000000" w:themeColor="text1"/>
          <w:sz w:val="18"/>
        </w:rPr>
        <w:t>2</w:t>
      </w:r>
      <w:r w:rsidR="00283E0A" w:rsidRPr="00D774CE">
        <w:rPr>
          <w:color w:val="000000" w:themeColor="text1"/>
          <w:sz w:val="18"/>
        </w:rPr>
        <w:t>1203</w:t>
      </w:r>
      <w:r w:rsidR="00BF5172" w:rsidRPr="00D774CE">
        <w:rPr>
          <w:rFonts w:hint="eastAsia"/>
          <w:color w:val="000000" w:themeColor="text1"/>
          <w:sz w:val="18"/>
        </w:rPr>
        <w:t>，來信主旨：橫幅申請</w:t>
      </w:r>
      <w:r w:rsidR="00BF5172" w:rsidRPr="00D774CE">
        <w:rPr>
          <w:rFonts w:hint="eastAsia"/>
          <w:color w:val="000000" w:themeColor="text1"/>
          <w:sz w:val="18"/>
        </w:rPr>
        <w:t>_</w:t>
      </w:r>
      <w:r w:rsidR="00BF5172" w:rsidRPr="00D774CE">
        <w:rPr>
          <w:rFonts w:hint="eastAsia"/>
          <w:color w:val="000000" w:themeColor="text1"/>
          <w:sz w:val="18"/>
        </w:rPr>
        <w:t>標題</w:t>
      </w:r>
      <w:r w:rsidR="00042A48">
        <w:rPr>
          <w:rFonts w:hint="eastAsia"/>
          <w:color w:val="000000" w:themeColor="text1"/>
          <w:sz w:val="18"/>
        </w:rPr>
        <w:t>OOO</w:t>
      </w:r>
      <w:r w:rsidR="00C31D0A" w:rsidRPr="00D774CE">
        <w:rPr>
          <w:rFonts w:hint="eastAsia"/>
          <w:color w:val="000000" w:themeColor="text1"/>
          <w:sz w:val="18"/>
        </w:rPr>
        <w:t>)</w:t>
      </w:r>
    </w:p>
    <w:p w14:paraId="000FE902" w14:textId="77777777" w:rsidR="00C31D0A" w:rsidRDefault="00C31D0A" w:rsidP="008D3F3D"/>
    <w:p w14:paraId="1C260173" w14:textId="77777777" w:rsidR="005726CC" w:rsidRDefault="005726CC" w:rsidP="008D3F3D"/>
    <w:p w14:paraId="4E49282E" w14:textId="77777777" w:rsidR="005726CC" w:rsidRDefault="005726CC" w:rsidP="008D3F3D"/>
    <w:p w14:paraId="33DBC57A" w14:textId="77777777" w:rsidR="005726CC" w:rsidRDefault="005726CC" w:rsidP="008D3F3D"/>
    <w:p w14:paraId="08A92F58" w14:textId="77777777" w:rsidR="005726CC" w:rsidRDefault="005726CC" w:rsidP="008D3F3D"/>
    <w:p w14:paraId="11BD39B5" w14:textId="77777777" w:rsidR="005726CC" w:rsidRDefault="005726CC" w:rsidP="008D3F3D"/>
    <w:p w14:paraId="0C99ADAC" w14:textId="77777777" w:rsidR="005726CC" w:rsidRDefault="005726CC" w:rsidP="008D3F3D"/>
    <w:p w14:paraId="1DB3D450" w14:textId="77777777" w:rsidR="005726CC" w:rsidRDefault="005726CC" w:rsidP="008D3F3D"/>
    <w:p w14:paraId="61B7C3BB" w14:textId="77777777" w:rsidR="005726CC" w:rsidRDefault="005726CC" w:rsidP="008D3F3D"/>
    <w:p w14:paraId="6D5C4494" w14:textId="77777777" w:rsidR="005726CC" w:rsidRDefault="005726CC" w:rsidP="008D3F3D"/>
    <w:p w14:paraId="668941A2" w14:textId="77777777" w:rsidR="005726CC" w:rsidRDefault="005726CC" w:rsidP="008D3F3D"/>
    <w:p w14:paraId="52DF818C" w14:textId="77777777" w:rsidR="005726CC" w:rsidRDefault="005726CC" w:rsidP="008D3F3D"/>
    <w:p w14:paraId="283F67FC" w14:textId="77777777" w:rsidR="005E69AB" w:rsidRDefault="005E69AB">
      <w:pPr>
        <w:widowControl/>
      </w:pPr>
      <w:r>
        <w:br w:type="page"/>
      </w:r>
    </w:p>
    <w:p w14:paraId="7D6A9A7C" w14:textId="18DB1849" w:rsidR="00FE676E" w:rsidRDefault="00FE676E" w:rsidP="008D3F3D">
      <w:r>
        <w:rPr>
          <w:rFonts w:hint="eastAsia"/>
        </w:rPr>
        <w:lastRenderedPageBreak/>
        <w:t>備註：</w:t>
      </w:r>
    </w:p>
    <w:p w14:paraId="6DCA1C1B" w14:textId="0E72E21A" w:rsidR="005359CB" w:rsidRPr="00257E09" w:rsidRDefault="005359CB" w:rsidP="00257E09">
      <w:pPr>
        <w:pStyle w:val="a8"/>
        <w:numPr>
          <w:ilvl w:val="0"/>
          <w:numId w:val="6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B</w:t>
      </w:r>
      <w:r>
        <w:rPr>
          <w:rFonts w:ascii="標楷體" w:eastAsia="標楷體" w:hAnsi="標楷體"/>
          <w:color w:val="FF0000"/>
        </w:rPr>
        <w:t>anner</w:t>
      </w:r>
      <w:r>
        <w:rPr>
          <w:rFonts w:ascii="標楷體" w:eastAsia="標楷體" w:hAnsi="標楷體" w:hint="eastAsia"/>
          <w:color w:val="FF0000"/>
        </w:rPr>
        <w:t>之圖片</w:t>
      </w:r>
      <w:r w:rsidR="00B24AB9">
        <w:rPr>
          <w:rFonts w:ascii="標楷體" w:eastAsia="標楷體" w:hAnsi="標楷體" w:hint="eastAsia"/>
          <w:color w:val="FF0000"/>
        </w:rPr>
        <w:t>尺寸</w:t>
      </w:r>
      <w:r>
        <w:rPr>
          <w:rFonts w:ascii="標楷體" w:eastAsia="標楷體" w:hAnsi="標楷體" w:hint="eastAsia"/>
          <w:color w:val="FF0000"/>
        </w:rPr>
        <w:t>，請統一為1</w:t>
      </w:r>
      <w:r>
        <w:rPr>
          <w:rFonts w:ascii="標楷體" w:eastAsia="標楷體" w:hAnsi="標楷體"/>
          <w:color w:val="FF0000"/>
        </w:rPr>
        <w:t>200*480px</w:t>
      </w:r>
      <w:r>
        <w:rPr>
          <w:rFonts w:ascii="標楷體" w:eastAsia="標楷體" w:hAnsi="標楷體" w:hint="eastAsia"/>
          <w:color w:val="FF0000"/>
        </w:rPr>
        <w:t>，</w:t>
      </w:r>
      <w:r w:rsidR="00B24AB9">
        <w:rPr>
          <w:rFonts w:ascii="標楷體" w:eastAsia="標楷體" w:hAnsi="標楷體" w:hint="eastAsia"/>
          <w:color w:val="FF0000"/>
        </w:rPr>
        <w:t>並依照RPAGE網頁製作指引</w:t>
      </w:r>
      <w:r w:rsidR="00257E09">
        <w:rPr>
          <w:rFonts w:ascii="標楷體" w:eastAsia="標楷體" w:hAnsi="標楷體" w:hint="eastAsia"/>
          <w:color w:val="FF0000"/>
        </w:rPr>
        <w:t>－</w:t>
      </w:r>
      <w:r w:rsidR="00257E09">
        <w:rPr>
          <w:rFonts w:ascii="標楷體" w:eastAsia="標楷體" w:hAnsi="標楷體"/>
          <w:color w:val="FF0000"/>
        </w:rPr>
        <w:t xml:space="preserve"> </w:t>
      </w:r>
      <w:r w:rsidR="00B24AB9" w:rsidRPr="00257E09">
        <w:rPr>
          <w:rFonts w:ascii="標楷體" w:eastAsia="標楷體" w:hAnsi="標楷體" w:hint="eastAsia"/>
          <w:color w:val="FF0000"/>
        </w:rPr>
        <w:t>B</w:t>
      </w:r>
      <w:r w:rsidR="00B24AB9" w:rsidRPr="00257E09">
        <w:rPr>
          <w:rFonts w:ascii="標楷體" w:eastAsia="標楷體" w:hAnsi="標楷體"/>
          <w:color w:val="FF0000"/>
        </w:rPr>
        <w:t>anner</w:t>
      </w:r>
      <w:r w:rsidR="00B24AB9" w:rsidRPr="00257E09">
        <w:rPr>
          <w:rFonts w:ascii="標楷體" w:eastAsia="標楷體" w:hAnsi="標楷體" w:hint="eastAsia"/>
          <w:color w:val="FF0000"/>
        </w:rPr>
        <w:t>橫幅規範，進行B</w:t>
      </w:r>
      <w:r w:rsidR="00B24AB9" w:rsidRPr="00257E09">
        <w:rPr>
          <w:rFonts w:ascii="標楷體" w:eastAsia="標楷體" w:hAnsi="標楷體"/>
          <w:color w:val="FF0000"/>
        </w:rPr>
        <w:t>anner</w:t>
      </w:r>
      <w:r w:rsidR="00B24AB9" w:rsidRPr="00257E09">
        <w:rPr>
          <w:rFonts w:ascii="標楷體" w:eastAsia="標楷體" w:hAnsi="標楷體" w:hint="eastAsia"/>
          <w:color w:val="FF0000"/>
        </w:rPr>
        <w:t>製作</w:t>
      </w:r>
      <w:r w:rsidR="0033436D">
        <w:rPr>
          <w:rFonts w:ascii="標楷體" w:eastAsia="標楷體" w:hAnsi="標楷體" w:hint="eastAsia"/>
          <w:color w:val="FF0000"/>
        </w:rPr>
        <w:t>，請參考</w:t>
      </w:r>
      <w:r w:rsidR="00B24AB9" w:rsidRPr="00257E09">
        <w:rPr>
          <w:rFonts w:ascii="標楷體" w:eastAsia="標楷體" w:hAnsi="標楷體" w:hint="eastAsia"/>
          <w:color w:val="FF0000"/>
        </w:rPr>
        <w:t>：</w:t>
      </w:r>
    </w:p>
    <w:p w14:paraId="2B03E6CE" w14:textId="45A49E71" w:rsidR="00B24AB9" w:rsidRDefault="007D126D" w:rsidP="00B24AB9">
      <w:pPr>
        <w:pStyle w:val="a8"/>
        <w:ind w:leftChars="0" w:left="360"/>
        <w:rPr>
          <w:rStyle w:val="a9"/>
        </w:rPr>
      </w:pPr>
      <w:hyperlink r:id="rId7" w:history="1">
        <w:r w:rsidR="00B24AB9" w:rsidRPr="00B24AB9">
          <w:rPr>
            <w:rStyle w:val="a9"/>
          </w:rPr>
          <w:t>https://cnc.nptu.edu.tw/p/405-1007-133345,c12707.php?Lang=zh-tw</w:t>
        </w:r>
      </w:hyperlink>
    </w:p>
    <w:p w14:paraId="575F38DB" w14:textId="7B15014C" w:rsidR="00107618" w:rsidRDefault="00107618" w:rsidP="00B24AB9">
      <w:pPr>
        <w:pStyle w:val="a8"/>
        <w:ind w:leftChars="0" w:left="360"/>
        <w:rPr>
          <w:rStyle w:val="a9"/>
        </w:rPr>
      </w:pPr>
    </w:p>
    <w:p w14:paraId="15D716DD" w14:textId="77777777" w:rsidR="00107618" w:rsidRDefault="00107618" w:rsidP="00107618">
      <w:pPr>
        <w:pStyle w:val="a8"/>
        <w:numPr>
          <w:ilvl w:val="0"/>
          <w:numId w:val="6"/>
        </w:numPr>
        <w:ind w:leftChars="0"/>
        <w:rPr>
          <w:rFonts w:ascii="標楷體" w:eastAsia="標楷體" w:hAnsi="標楷體"/>
          <w:color w:val="FF0000"/>
        </w:rPr>
      </w:pPr>
      <w:r w:rsidRPr="00107618">
        <w:rPr>
          <w:rFonts w:ascii="標楷體" w:eastAsia="標楷體" w:hAnsi="標楷體" w:hint="eastAsia"/>
          <w:color w:val="FF0000"/>
        </w:rPr>
        <w:t>挑選使用照片/圖片可使用秘書室建置之圖片資料庫：</w:t>
      </w:r>
    </w:p>
    <w:p w14:paraId="6FDFB558" w14:textId="662C4A17" w:rsidR="00107618" w:rsidRDefault="00107618" w:rsidP="00107618">
      <w:pPr>
        <w:pStyle w:val="a8"/>
        <w:ind w:leftChars="0" w:left="360"/>
        <w:rPr>
          <w:rFonts w:ascii="標楷體" w:eastAsia="標楷體" w:hAnsi="標楷體"/>
          <w:color w:val="FF0000"/>
        </w:rPr>
      </w:pPr>
      <w:r w:rsidRPr="00107618">
        <w:rPr>
          <w:rFonts w:ascii="標楷體" w:eastAsia="標楷體" w:hAnsi="標楷體" w:hint="eastAsia"/>
          <w:color w:val="FF0000"/>
        </w:rPr>
        <w:t xml:space="preserve">請至[秘書室網頁]&gt;[屏東大學CIS識別系統]&gt;[圖庫] </w:t>
      </w:r>
      <w:hyperlink r:id="rId8" w:history="1">
        <w:r w:rsidR="000F6315" w:rsidRPr="00597EFF">
          <w:rPr>
            <w:rStyle w:val="a9"/>
            <w:rFonts w:ascii="標楷體" w:eastAsia="標楷體" w:hAnsi="標楷體" w:hint="eastAsia"/>
          </w:rPr>
          <w:t>https://secretary.nptu.edu.tw/p/412-1013-11781.php</w:t>
        </w:r>
      </w:hyperlink>
    </w:p>
    <w:p w14:paraId="189ACD5D" w14:textId="77777777" w:rsidR="00B24AB9" w:rsidRPr="00107618" w:rsidRDefault="00B24AB9" w:rsidP="00B24AB9">
      <w:pPr>
        <w:pStyle w:val="a8"/>
        <w:ind w:leftChars="0" w:left="360"/>
        <w:rPr>
          <w:rFonts w:ascii="標楷體" w:eastAsia="標楷體" w:hAnsi="標楷體"/>
          <w:color w:val="FF0000"/>
        </w:rPr>
      </w:pPr>
    </w:p>
    <w:p w14:paraId="7DB5800E" w14:textId="0779FC20" w:rsidR="00FE676E" w:rsidRPr="0033492C" w:rsidRDefault="00FE676E" w:rsidP="0033492C">
      <w:pPr>
        <w:pStyle w:val="a8"/>
        <w:numPr>
          <w:ilvl w:val="0"/>
          <w:numId w:val="6"/>
        </w:numPr>
        <w:ind w:leftChars="0"/>
        <w:rPr>
          <w:rFonts w:ascii="標楷體" w:eastAsia="標楷體" w:hAnsi="標楷體"/>
          <w:color w:val="FF0000"/>
        </w:rPr>
      </w:pPr>
      <w:r w:rsidRPr="0033492C">
        <w:rPr>
          <w:rFonts w:ascii="標楷體" w:eastAsia="標楷體" w:hAnsi="標楷體"/>
          <w:color w:val="FF0000"/>
        </w:rPr>
        <w:t>主標題與副標題，字數與行數限制依樣式不同，</w:t>
      </w:r>
      <w:r w:rsidR="00245270" w:rsidRPr="0033492C">
        <w:rPr>
          <w:rFonts w:ascii="標楷體" w:eastAsia="標楷體" w:hAnsi="標楷體" w:hint="eastAsia"/>
          <w:color w:val="FF0000"/>
        </w:rPr>
        <w:t>請</w:t>
      </w:r>
      <w:r w:rsidR="005B5179" w:rsidRPr="0033492C">
        <w:rPr>
          <w:rFonts w:ascii="標楷體" w:eastAsia="標楷體" w:hAnsi="標楷體" w:hint="eastAsia"/>
          <w:color w:val="FF0000"/>
        </w:rPr>
        <w:t>先於貴單位網站測</w:t>
      </w:r>
      <w:r w:rsidR="007C7F89" w:rsidRPr="0033492C">
        <w:rPr>
          <w:rFonts w:ascii="標楷體" w:eastAsia="標楷體" w:hAnsi="標楷體" w:hint="eastAsia"/>
          <w:color w:val="FF0000"/>
        </w:rPr>
        <w:t>試</w:t>
      </w:r>
      <w:r w:rsidR="00D7685B" w:rsidRPr="0033492C">
        <w:rPr>
          <w:rFonts w:ascii="標楷體" w:eastAsia="標楷體" w:hAnsi="標楷體" w:hint="eastAsia"/>
          <w:color w:val="FF0000"/>
        </w:rPr>
        <w:t>字數</w:t>
      </w:r>
      <w:r w:rsidR="00245270" w:rsidRPr="0033492C">
        <w:rPr>
          <w:rFonts w:ascii="標楷體" w:eastAsia="標楷體" w:hAnsi="標楷體" w:hint="eastAsia"/>
          <w:color w:val="FF0000"/>
        </w:rPr>
        <w:t>與排版</w:t>
      </w:r>
      <w:r w:rsidR="0033492C">
        <w:rPr>
          <w:rFonts w:ascii="標楷體" w:eastAsia="標楷體" w:hAnsi="標楷體" w:hint="eastAsia"/>
          <w:color w:val="FF0000"/>
        </w:rPr>
        <w:t>，並</w:t>
      </w:r>
      <w:proofErr w:type="gramStart"/>
      <w:r w:rsidR="0033492C">
        <w:rPr>
          <w:rFonts w:ascii="標楷體" w:eastAsia="標楷體" w:hAnsi="標楷體" w:hint="eastAsia"/>
          <w:color w:val="FF0000"/>
        </w:rPr>
        <w:t>截圖貼</w:t>
      </w:r>
      <w:proofErr w:type="gramEnd"/>
      <w:r w:rsidR="0033492C">
        <w:rPr>
          <w:rFonts w:ascii="標楷體" w:eastAsia="標楷體" w:hAnsi="標楷體" w:hint="eastAsia"/>
          <w:color w:val="FF0000"/>
        </w:rPr>
        <w:t>於此申請單，</w:t>
      </w:r>
      <w:r w:rsidR="00BF5172" w:rsidRPr="0033492C">
        <w:rPr>
          <w:rFonts w:ascii="標楷體" w:eastAsia="標楷體" w:hAnsi="標楷體" w:hint="eastAsia"/>
          <w:color w:val="FF0000"/>
        </w:rPr>
        <w:t>再提出申請</w:t>
      </w:r>
      <w:r w:rsidR="006929D8" w:rsidRPr="0033492C">
        <w:rPr>
          <w:rFonts w:ascii="標楷體" w:eastAsia="標楷體" w:hAnsi="標楷體" w:hint="eastAsia"/>
          <w:color w:val="FF0000"/>
        </w:rPr>
        <w:t>，請參考</w:t>
      </w:r>
      <w:r w:rsidR="005359CB">
        <w:rPr>
          <w:rFonts w:ascii="標楷體" w:eastAsia="標楷體" w:hAnsi="標楷體" w:hint="eastAsia"/>
          <w:color w:val="FF0000"/>
        </w:rPr>
        <w:t>B</w:t>
      </w:r>
      <w:r w:rsidR="005359CB">
        <w:rPr>
          <w:rFonts w:ascii="標楷體" w:eastAsia="標楷體" w:hAnsi="標楷體"/>
          <w:color w:val="FF0000"/>
        </w:rPr>
        <w:t>anner</w:t>
      </w:r>
      <w:r w:rsidR="005359CB">
        <w:rPr>
          <w:rFonts w:ascii="標楷體" w:eastAsia="標楷體" w:hAnsi="標楷體" w:hint="eastAsia"/>
          <w:color w:val="FF0000"/>
        </w:rPr>
        <w:t>之CSS樣式操作說明</w:t>
      </w:r>
      <w:r w:rsidRPr="0033492C">
        <w:rPr>
          <w:rFonts w:ascii="標楷體" w:eastAsia="標楷體" w:hAnsi="標楷體" w:hint="eastAsia"/>
          <w:color w:val="FF0000"/>
        </w:rPr>
        <w:t>：</w:t>
      </w:r>
    </w:p>
    <w:p w14:paraId="5E9C5107" w14:textId="1E857C22" w:rsidR="00C9499F" w:rsidRDefault="007D126D" w:rsidP="005E69AB">
      <w:pPr>
        <w:pStyle w:val="a8"/>
        <w:ind w:leftChars="0" w:left="360"/>
      </w:pPr>
      <w:hyperlink r:id="rId9" w:history="1">
        <w:r w:rsidR="005359CB" w:rsidRPr="00A83E6C">
          <w:rPr>
            <w:rStyle w:val="a9"/>
          </w:rPr>
          <w:t>https://cnc.nptu.edu.tw/var/file/7/1007/img/3954/BannerCSS.pdf</w:t>
        </w:r>
      </w:hyperlink>
    </w:p>
    <w:p w14:paraId="4CAB192D" w14:textId="77777777" w:rsidR="005E69AB" w:rsidRPr="003A5943" w:rsidRDefault="005E69AB" w:rsidP="005E69AB">
      <w:pPr>
        <w:pStyle w:val="a8"/>
        <w:ind w:leftChars="0" w:left="360"/>
        <w:rPr>
          <w:color w:val="FF0000"/>
        </w:rPr>
      </w:pPr>
    </w:p>
    <w:p w14:paraId="08C0D9BD" w14:textId="77777777" w:rsidR="00C9499F" w:rsidRPr="00C9499F" w:rsidRDefault="00C9499F" w:rsidP="00C9499F">
      <w:pPr>
        <w:pStyle w:val="a8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C9499F">
        <w:rPr>
          <w:rFonts w:ascii="標楷體" w:eastAsia="標楷體" w:hAnsi="標楷體" w:hint="eastAsia"/>
          <w:color w:val="000000" w:themeColor="text1"/>
        </w:rPr>
        <w:t>陳列樣式：設定圖片文字說明內容擺放位置。不同樣式可呈現文字行數不同，可依照文字內容選取適合的樣式。</w:t>
      </w:r>
    </w:p>
    <w:p w14:paraId="696DE9BF" w14:textId="77777777" w:rsidR="00C9499F" w:rsidRPr="006D0661" w:rsidRDefault="00C9499F" w:rsidP="00C9499F">
      <w:pPr>
        <w:pStyle w:val="a8"/>
        <w:widowControl/>
        <w:ind w:leftChars="0" w:left="538"/>
        <w:rPr>
          <w:rFonts w:ascii="標楷體" w:eastAsia="標楷體" w:hAnsi="標楷體"/>
          <w:color w:val="FF0000"/>
        </w:rPr>
      </w:pPr>
      <w:proofErr w:type="gramStart"/>
      <w:r w:rsidRPr="006D0661">
        <w:rPr>
          <w:rFonts w:ascii="標楷體" w:eastAsia="標楷體" w:hAnsi="標楷體" w:hint="eastAsia"/>
          <w:color w:val="FF0000"/>
        </w:rPr>
        <w:t>＊</w:t>
      </w:r>
      <w:proofErr w:type="gramEnd"/>
      <w:r w:rsidRPr="006D0661">
        <w:rPr>
          <w:rFonts w:ascii="標楷體" w:eastAsia="標楷體" w:hAnsi="標楷體" w:hint="eastAsia"/>
          <w:color w:val="FF0000"/>
        </w:rPr>
        <w:t>主標題與副標題，字數與行數限制依樣式不同，請依樣式精簡文字內容。</w:t>
      </w:r>
    </w:p>
    <w:p w14:paraId="38AD262B" w14:textId="77777777" w:rsidR="00C9499F" w:rsidRPr="006D0661" w:rsidRDefault="00C9499F" w:rsidP="00C9499F">
      <w:pPr>
        <w:widowControl/>
        <w:rPr>
          <w:rFonts w:ascii="標楷體" w:eastAsia="標楷體" w:hAnsi="標楷體"/>
          <w:color w:val="000000" w:themeColor="text1"/>
        </w:rPr>
      </w:pPr>
      <w:r w:rsidRPr="006D0661">
        <w:rPr>
          <w:rFonts w:ascii="標楷體" w:eastAsia="標楷體" w:hAnsi="標楷體"/>
          <w:noProof/>
        </w:rPr>
        <w:drawing>
          <wp:inline distT="0" distB="0" distL="0" distR="0" wp14:anchorId="1AE436F4" wp14:editId="401CE5F0">
            <wp:extent cx="5274310" cy="3215005"/>
            <wp:effectExtent l="0" t="0" r="254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8528" w:type="dxa"/>
        <w:tblLayout w:type="fixed"/>
        <w:tblLook w:val="04A0" w:firstRow="1" w:lastRow="0" w:firstColumn="1" w:lastColumn="0" w:noHBand="0" w:noVBand="1"/>
      </w:tblPr>
      <w:tblGrid>
        <w:gridCol w:w="704"/>
        <w:gridCol w:w="1350"/>
        <w:gridCol w:w="1261"/>
        <w:gridCol w:w="1261"/>
        <w:gridCol w:w="1261"/>
        <w:gridCol w:w="1331"/>
        <w:gridCol w:w="1360"/>
      </w:tblGrid>
      <w:tr w:rsidR="00C9499F" w:rsidRPr="006D0661" w14:paraId="504E8C35" w14:textId="77777777" w:rsidTr="00C9499F">
        <w:tc>
          <w:tcPr>
            <w:tcW w:w="704" w:type="dxa"/>
            <w:shd w:val="clear" w:color="auto" w:fill="D0CECE" w:themeFill="background2" w:themeFillShade="E6"/>
            <w:vAlign w:val="center"/>
          </w:tcPr>
          <w:p w14:paraId="4C251E33" w14:textId="77777777" w:rsidR="00C9499F" w:rsidRPr="005E69AB" w:rsidRDefault="00C9499F" w:rsidP="00685EBF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樣式</w:t>
            </w:r>
          </w:p>
          <w:p w14:paraId="659E1B08" w14:textId="04EE7C59" w:rsidR="00C9499F" w:rsidRPr="005E69AB" w:rsidRDefault="00C9499F" w:rsidP="00685EBF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編號</w:t>
            </w:r>
          </w:p>
        </w:tc>
        <w:tc>
          <w:tcPr>
            <w:tcW w:w="1350" w:type="dxa"/>
            <w:shd w:val="clear" w:color="auto" w:fill="BDD6EE" w:themeFill="accent1" w:themeFillTint="66"/>
            <w:vAlign w:val="center"/>
          </w:tcPr>
          <w:p w14:paraId="7D7FF2D2" w14:textId="77777777" w:rsidR="00C9499F" w:rsidRPr="005E69AB" w:rsidRDefault="00C9499F" w:rsidP="005E69AB">
            <w:pPr>
              <w:jc w:val="center"/>
              <w:rPr>
                <w:rFonts w:ascii="微軟正黑體 Light" w:eastAsia="微軟正黑體 Light" w:hAnsi="微軟正黑體 Light"/>
                <w:sz w:val="28"/>
              </w:rPr>
            </w:pPr>
            <w:r w:rsidRPr="005E69AB">
              <w:rPr>
                <w:rFonts w:ascii="微軟正黑體 Light" w:eastAsia="微軟正黑體 Light" w:hAnsi="微軟正黑體 Light" w:hint="eastAsia"/>
                <w:sz w:val="28"/>
              </w:rPr>
              <w:t>樣式1</w:t>
            </w:r>
          </w:p>
        </w:tc>
        <w:tc>
          <w:tcPr>
            <w:tcW w:w="1261" w:type="dxa"/>
            <w:shd w:val="clear" w:color="auto" w:fill="BDD6EE" w:themeFill="accent1" w:themeFillTint="66"/>
            <w:vAlign w:val="center"/>
          </w:tcPr>
          <w:p w14:paraId="3093583A" w14:textId="77777777" w:rsidR="00C9499F" w:rsidRPr="005E69AB" w:rsidRDefault="00C9499F" w:rsidP="005E69AB">
            <w:pPr>
              <w:jc w:val="center"/>
              <w:rPr>
                <w:rFonts w:ascii="微軟正黑體 Light" w:eastAsia="微軟正黑體 Light" w:hAnsi="微軟正黑體 Light"/>
                <w:sz w:val="28"/>
              </w:rPr>
            </w:pPr>
            <w:r w:rsidRPr="005E69AB">
              <w:rPr>
                <w:rFonts w:ascii="微軟正黑體 Light" w:eastAsia="微軟正黑體 Light" w:hAnsi="微軟正黑體 Light" w:hint="eastAsia"/>
                <w:sz w:val="28"/>
              </w:rPr>
              <w:t>樣式2</w:t>
            </w:r>
          </w:p>
        </w:tc>
        <w:tc>
          <w:tcPr>
            <w:tcW w:w="1261" w:type="dxa"/>
            <w:shd w:val="clear" w:color="auto" w:fill="BDD6EE" w:themeFill="accent1" w:themeFillTint="66"/>
            <w:vAlign w:val="center"/>
          </w:tcPr>
          <w:p w14:paraId="1FAC7F51" w14:textId="77777777" w:rsidR="00C9499F" w:rsidRPr="005E69AB" w:rsidRDefault="00C9499F" w:rsidP="005E69AB">
            <w:pPr>
              <w:jc w:val="center"/>
              <w:rPr>
                <w:rFonts w:ascii="微軟正黑體 Light" w:eastAsia="微軟正黑體 Light" w:hAnsi="微軟正黑體 Light"/>
                <w:sz w:val="28"/>
              </w:rPr>
            </w:pPr>
            <w:r w:rsidRPr="005E69AB">
              <w:rPr>
                <w:rFonts w:ascii="微軟正黑體 Light" w:eastAsia="微軟正黑體 Light" w:hAnsi="微軟正黑體 Light" w:hint="eastAsia"/>
                <w:sz w:val="28"/>
              </w:rPr>
              <w:t>樣式3</w:t>
            </w:r>
          </w:p>
        </w:tc>
        <w:tc>
          <w:tcPr>
            <w:tcW w:w="1261" w:type="dxa"/>
            <w:shd w:val="clear" w:color="auto" w:fill="BDD6EE" w:themeFill="accent1" w:themeFillTint="66"/>
            <w:vAlign w:val="center"/>
          </w:tcPr>
          <w:p w14:paraId="379CFC86" w14:textId="77777777" w:rsidR="00C9499F" w:rsidRPr="005E69AB" w:rsidRDefault="00C9499F" w:rsidP="005E69AB">
            <w:pPr>
              <w:jc w:val="center"/>
              <w:rPr>
                <w:rFonts w:ascii="微軟正黑體 Light" w:eastAsia="微軟正黑體 Light" w:hAnsi="微軟正黑體 Light"/>
                <w:sz w:val="28"/>
              </w:rPr>
            </w:pPr>
            <w:r w:rsidRPr="005E69AB">
              <w:rPr>
                <w:rFonts w:ascii="微軟正黑體 Light" w:eastAsia="微軟正黑體 Light" w:hAnsi="微軟正黑體 Light" w:hint="eastAsia"/>
                <w:sz w:val="28"/>
              </w:rPr>
              <w:t>樣式4</w:t>
            </w:r>
          </w:p>
        </w:tc>
        <w:tc>
          <w:tcPr>
            <w:tcW w:w="1331" w:type="dxa"/>
            <w:shd w:val="clear" w:color="auto" w:fill="BDD6EE" w:themeFill="accent1" w:themeFillTint="66"/>
            <w:vAlign w:val="center"/>
          </w:tcPr>
          <w:p w14:paraId="1C908011" w14:textId="77777777" w:rsidR="00C9499F" w:rsidRPr="005E69AB" w:rsidRDefault="00C9499F" w:rsidP="005E69AB">
            <w:pPr>
              <w:jc w:val="center"/>
              <w:rPr>
                <w:rFonts w:ascii="微軟正黑體 Light" w:eastAsia="微軟正黑體 Light" w:hAnsi="微軟正黑體 Light"/>
                <w:sz w:val="28"/>
              </w:rPr>
            </w:pPr>
            <w:r w:rsidRPr="005E69AB">
              <w:rPr>
                <w:rFonts w:ascii="微軟正黑體 Light" w:eastAsia="微軟正黑體 Light" w:hAnsi="微軟正黑體 Light" w:hint="eastAsia"/>
                <w:sz w:val="28"/>
              </w:rPr>
              <w:t>樣式5</w:t>
            </w:r>
          </w:p>
        </w:tc>
        <w:tc>
          <w:tcPr>
            <w:tcW w:w="1360" w:type="dxa"/>
            <w:shd w:val="clear" w:color="auto" w:fill="BDD6EE" w:themeFill="accent1" w:themeFillTint="66"/>
            <w:vAlign w:val="center"/>
          </w:tcPr>
          <w:p w14:paraId="6E8DC86A" w14:textId="77777777" w:rsidR="00C9499F" w:rsidRPr="005E69AB" w:rsidRDefault="00C9499F" w:rsidP="005E69AB">
            <w:pPr>
              <w:jc w:val="center"/>
              <w:rPr>
                <w:rFonts w:ascii="微軟正黑體 Light" w:eastAsia="微軟正黑體 Light" w:hAnsi="微軟正黑體 Light"/>
                <w:sz w:val="28"/>
              </w:rPr>
            </w:pPr>
            <w:r w:rsidRPr="005E69AB">
              <w:rPr>
                <w:rFonts w:ascii="微軟正黑體 Light" w:eastAsia="微軟正黑體 Light" w:hAnsi="微軟正黑體 Light" w:hint="eastAsia"/>
                <w:sz w:val="28"/>
              </w:rPr>
              <w:t>樣式6</w:t>
            </w:r>
          </w:p>
        </w:tc>
      </w:tr>
      <w:tr w:rsidR="00C9499F" w:rsidRPr="006D0661" w14:paraId="284FDD29" w14:textId="77777777" w:rsidTr="00C9499F">
        <w:tc>
          <w:tcPr>
            <w:tcW w:w="704" w:type="dxa"/>
            <w:shd w:val="clear" w:color="auto" w:fill="D0CECE" w:themeFill="background2" w:themeFillShade="E6"/>
            <w:vAlign w:val="center"/>
          </w:tcPr>
          <w:p w14:paraId="7065B746" w14:textId="77777777" w:rsidR="00C9499F" w:rsidRPr="005E69AB" w:rsidRDefault="00C9499F" w:rsidP="00685EBF">
            <w:pPr>
              <w:pStyle w:val="a8"/>
              <w:widowControl/>
              <w:ind w:leftChars="0" w:left="346" w:hanging="346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18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18"/>
              </w:rPr>
              <w:t>說明</w:t>
            </w:r>
          </w:p>
        </w:tc>
        <w:tc>
          <w:tcPr>
            <w:tcW w:w="1350" w:type="dxa"/>
            <w:vAlign w:val="center"/>
          </w:tcPr>
          <w:p w14:paraId="0934F976" w14:textId="77777777" w:rsidR="00C9499F" w:rsidRPr="005E69AB" w:rsidRDefault="00C9499F" w:rsidP="00C9499F">
            <w:pPr>
              <w:pStyle w:val="a8"/>
              <w:widowControl/>
              <w:ind w:leftChars="0" w:left="422" w:hanging="422"/>
              <w:rPr>
                <w:rFonts w:ascii="微軟正黑體 Light" w:eastAsia="微軟正黑體 Light" w:hAnsi="微軟正黑體 Light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主標題1行</w:t>
            </w:r>
          </w:p>
        </w:tc>
        <w:tc>
          <w:tcPr>
            <w:tcW w:w="1261" w:type="dxa"/>
            <w:vAlign w:val="center"/>
          </w:tcPr>
          <w:p w14:paraId="5052CF40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主標題</w:t>
            </w:r>
          </w:p>
          <w:p w14:paraId="13E5AA9C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+副標題</w:t>
            </w:r>
          </w:p>
          <w:p w14:paraId="6CCEECC6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共2行</w:t>
            </w:r>
          </w:p>
          <w:p w14:paraId="2F853F70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</w:pPr>
          </w:p>
          <w:p w14:paraId="595E5A6B" w14:textId="3EF09B5E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(主標題</w:t>
            </w:r>
          </w:p>
          <w:p w14:paraId="13BFA9B1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sz w:val="20"/>
              </w:rPr>
              <w:t>最多1行)</w:t>
            </w:r>
          </w:p>
        </w:tc>
        <w:tc>
          <w:tcPr>
            <w:tcW w:w="1261" w:type="dxa"/>
            <w:vAlign w:val="center"/>
          </w:tcPr>
          <w:p w14:paraId="3ADDB794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主標題</w:t>
            </w:r>
          </w:p>
          <w:p w14:paraId="66D87F28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+副標題</w:t>
            </w:r>
          </w:p>
          <w:p w14:paraId="1A930BEF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共3行</w:t>
            </w:r>
          </w:p>
          <w:p w14:paraId="163D809B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</w:p>
          <w:p w14:paraId="507B774D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(主標題</w:t>
            </w:r>
          </w:p>
          <w:p w14:paraId="2B9C9945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最多3行)</w:t>
            </w:r>
          </w:p>
        </w:tc>
        <w:tc>
          <w:tcPr>
            <w:tcW w:w="1261" w:type="dxa"/>
            <w:vAlign w:val="center"/>
          </w:tcPr>
          <w:p w14:paraId="31B0ACCE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主標題</w:t>
            </w:r>
          </w:p>
          <w:p w14:paraId="61E23247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+副標題</w:t>
            </w:r>
          </w:p>
          <w:p w14:paraId="3DAFA6A9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共3行</w:t>
            </w:r>
          </w:p>
          <w:p w14:paraId="16996535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</w:p>
          <w:p w14:paraId="15CC647E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(主標題</w:t>
            </w:r>
          </w:p>
          <w:p w14:paraId="5D37FF20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最多3行)</w:t>
            </w:r>
          </w:p>
        </w:tc>
        <w:tc>
          <w:tcPr>
            <w:tcW w:w="1331" w:type="dxa"/>
            <w:vAlign w:val="center"/>
          </w:tcPr>
          <w:p w14:paraId="48436829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主標題</w:t>
            </w:r>
          </w:p>
          <w:p w14:paraId="5CFFB832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+副標題</w:t>
            </w:r>
          </w:p>
          <w:p w14:paraId="594A450F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共</w:t>
            </w:r>
            <w:r w:rsidRPr="005E69AB">
              <w:rPr>
                <w:rFonts w:ascii="微軟正黑體 Light" w:eastAsia="微軟正黑體 Light" w:hAnsi="微軟正黑體 Light"/>
                <w:color w:val="0070C0"/>
                <w:sz w:val="22"/>
              </w:rPr>
              <w:t>13</w:t>
            </w: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行</w:t>
            </w:r>
          </w:p>
          <w:p w14:paraId="114823B3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</w:p>
          <w:p w14:paraId="178E35F0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(主標題</w:t>
            </w:r>
          </w:p>
          <w:p w14:paraId="45B7FC99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最多</w:t>
            </w:r>
            <w:r w:rsidRPr="005E69AB"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  <w:t>5</w:t>
            </w: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行)</w:t>
            </w:r>
          </w:p>
        </w:tc>
        <w:tc>
          <w:tcPr>
            <w:tcW w:w="1360" w:type="dxa"/>
            <w:vAlign w:val="center"/>
          </w:tcPr>
          <w:p w14:paraId="3E624D34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主標題</w:t>
            </w:r>
          </w:p>
          <w:p w14:paraId="5C3892A4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+副標題</w:t>
            </w:r>
          </w:p>
          <w:p w14:paraId="015E73C0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共</w:t>
            </w:r>
            <w:r w:rsidRPr="005E69AB">
              <w:rPr>
                <w:rFonts w:ascii="微軟正黑體 Light" w:eastAsia="微軟正黑體 Light" w:hAnsi="微軟正黑體 Light"/>
                <w:color w:val="0070C0"/>
                <w:sz w:val="22"/>
              </w:rPr>
              <w:t>13</w:t>
            </w:r>
            <w:r w:rsidRPr="005E69AB">
              <w:rPr>
                <w:rFonts w:ascii="微軟正黑體 Light" w:eastAsia="微軟正黑體 Light" w:hAnsi="微軟正黑體 Light" w:hint="eastAsia"/>
                <w:color w:val="0070C0"/>
                <w:sz w:val="22"/>
              </w:rPr>
              <w:t>行</w:t>
            </w:r>
          </w:p>
          <w:p w14:paraId="1F8B3BE2" w14:textId="77777777" w:rsidR="00C9499F" w:rsidRPr="005E69AB" w:rsidRDefault="00C9499F" w:rsidP="005E69AB">
            <w:pPr>
              <w:pStyle w:val="a8"/>
              <w:widowControl/>
              <w:spacing w:line="400" w:lineRule="exact"/>
              <w:ind w:leftChars="0" w:left="422" w:hanging="422"/>
              <w:jc w:val="center"/>
              <w:rPr>
                <w:rFonts w:ascii="微軟正黑體 Light" w:eastAsia="微軟正黑體 Light" w:hAnsi="微軟正黑體 Light"/>
                <w:color w:val="0070C0"/>
                <w:sz w:val="22"/>
              </w:rPr>
            </w:pPr>
          </w:p>
          <w:p w14:paraId="3B850A3F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(主標題</w:t>
            </w:r>
          </w:p>
          <w:p w14:paraId="79E6DA41" w14:textId="77777777" w:rsidR="00C9499F" w:rsidRPr="005E69AB" w:rsidRDefault="00C9499F" w:rsidP="005E69AB">
            <w:pPr>
              <w:pStyle w:val="a8"/>
              <w:widowControl/>
              <w:ind w:leftChars="0" w:left="384" w:hanging="384"/>
              <w:jc w:val="center"/>
              <w:rPr>
                <w:rFonts w:ascii="微軟正黑體 Light" w:eastAsia="微軟正黑體 Light" w:hAnsi="微軟正黑體 Light"/>
                <w:sz w:val="22"/>
              </w:rPr>
            </w:pP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最多</w:t>
            </w:r>
            <w:r w:rsidRPr="005E69AB">
              <w:rPr>
                <w:rFonts w:ascii="微軟正黑體 Light" w:eastAsia="微軟正黑體 Light" w:hAnsi="微軟正黑體 Light"/>
                <w:color w:val="000000" w:themeColor="text1"/>
                <w:sz w:val="20"/>
              </w:rPr>
              <w:t>5</w:t>
            </w:r>
            <w:r w:rsidRPr="005E69AB">
              <w:rPr>
                <w:rFonts w:ascii="微軟正黑體 Light" w:eastAsia="微軟正黑體 Light" w:hAnsi="微軟正黑體 Light" w:hint="eastAsia"/>
                <w:color w:val="000000" w:themeColor="text1"/>
                <w:sz w:val="20"/>
              </w:rPr>
              <w:t>行)</w:t>
            </w:r>
          </w:p>
        </w:tc>
      </w:tr>
    </w:tbl>
    <w:p w14:paraId="4A3FB2F2" w14:textId="0FC4C6D4" w:rsidR="00FE676E" w:rsidRDefault="00FE676E" w:rsidP="00FE676E">
      <w:pPr>
        <w:pStyle w:val="a8"/>
        <w:ind w:leftChars="0" w:left="360"/>
        <w:rPr>
          <w:color w:val="FF0000"/>
        </w:rPr>
      </w:pPr>
    </w:p>
    <w:sectPr w:rsidR="00FE676E" w:rsidSect="007C5E72">
      <w:pgSz w:w="11906" w:h="16838"/>
      <w:pgMar w:top="1258" w:right="1418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19B55" w14:textId="77777777" w:rsidR="007D126D" w:rsidRDefault="007D126D">
      <w:r>
        <w:separator/>
      </w:r>
    </w:p>
  </w:endnote>
  <w:endnote w:type="continuationSeparator" w:id="0">
    <w:p w14:paraId="7803BF11" w14:textId="77777777" w:rsidR="007D126D" w:rsidRDefault="007D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5B939" w14:textId="77777777" w:rsidR="007D126D" w:rsidRDefault="007D126D">
      <w:r>
        <w:separator/>
      </w:r>
    </w:p>
  </w:footnote>
  <w:footnote w:type="continuationSeparator" w:id="0">
    <w:p w14:paraId="78360A65" w14:textId="77777777" w:rsidR="007D126D" w:rsidRDefault="007D1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E1F9B"/>
    <w:multiLevelType w:val="hybridMultilevel"/>
    <w:tmpl w:val="46C209EE"/>
    <w:lvl w:ilvl="0" w:tplc="A1C6AA50">
      <w:start w:val="1"/>
      <w:numFmt w:val="taiwaneseCountingThousand"/>
      <w:lvlText w:val="（%1）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" w15:restartNumberingAfterBreak="0">
    <w:nsid w:val="354A037E"/>
    <w:multiLevelType w:val="hybridMultilevel"/>
    <w:tmpl w:val="D53633C4"/>
    <w:lvl w:ilvl="0" w:tplc="6D40A6E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/>
      </w:rPr>
    </w:lvl>
    <w:lvl w:ilvl="1" w:tplc="07F6B82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ascii="Times New Roman" w:hint="default"/>
      </w:rPr>
    </w:lvl>
    <w:lvl w:ilvl="2" w:tplc="18FA933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2416BB8"/>
    <w:multiLevelType w:val="multilevel"/>
    <w:tmpl w:val="ABCAF82A"/>
    <w:lvl w:ilvl="0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  <w:color w:val="000000" w:themeColor="text1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45463FF8"/>
    <w:multiLevelType w:val="hybridMultilevel"/>
    <w:tmpl w:val="9D765BDC"/>
    <w:lvl w:ilvl="0" w:tplc="ED0CA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155734"/>
    <w:multiLevelType w:val="hybridMultilevel"/>
    <w:tmpl w:val="9ABCA2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973C1D"/>
    <w:multiLevelType w:val="hybridMultilevel"/>
    <w:tmpl w:val="AF98FB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5A7C0E"/>
    <w:multiLevelType w:val="hybridMultilevel"/>
    <w:tmpl w:val="53880EC4"/>
    <w:lvl w:ilvl="0" w:tplc="8584A744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7" w15:restartNumberingAfterBreak="0">
    <w:nsid w:val="79F34020"/>
    <w:multiLevelType w:val="hybridMultilevel"/>
    <w:tmpl w:val="38D0F138"/>
    <w:lvl w:ilvl="0" w:tplc="7F1A7E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"/>
  <w:drawingGridVerticalSpacing w:val="3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67"/>
    <w:rsid w:val="0000083B"/>
    <w:rsid w:val="000042AD"/>
    <w:rsid w:val="00012A88"/>
    <w:rsid w:val="000143E5"/>
    <w:rsid w:val="00024A03"/>
    <w:rsid w:val="000255D7"/>
    <w:rsid w:val="00025CE2"/>
    <w:rsid w:val="000266C5"/>
    <w:rsid w:val="00026AD7"/>
    <w:rsid w:val="00035D9C"/>
    <w:rsid w:val="00036B0F"/>
    <w:rsid w:val="0004064B"/>
    <w:rsid w:val="00042A48"/>
    <w:rsid w:val="00050104"/>
    <w:rsid w:val="00052789"/>
    <w:rsid w:val="00052B5A"/>
    <w:rsid w:val="00065296"/>
    <w:rsid w:val="000673E4"/>
    <w:rsid w:val="00067561"/>
    <w:rsid w:val="000747FD"/>
    <w:rsid w:val="000772DD"/>
    <w:rsid w:val="00090151"/>
    <w:rsid w:val="00090CC4"/>
    <w:rsid w:val="00092E5E"/>
    <w:rsid w:val="000A1F97"/>
    <w:rsid w:val="000A2D2A"/>
    <w:rsid w:val="000B3B4E"/>
    <w:rsid w:val="000C0D3F"/>
    <w:rsid w:val="000C1230"/>
    <w:rsid w:val="000C1A51"/>
    <w:rsid w:val="000C6820"/>
    <w:rsid w:val="000C7F88"/>
    <w:rsid w:val="000E1B60"/>
    <w:rsid w:val="000E7264"/>
    <w:rsid w:val="000F12CE"/>
    <w:rsid w:val="000F5F12"/>
    <w:rsid w:val="000F6315"/>
    <w:rsid w:val="0010038B"/>
    <w:rsid w:val="0010058D"/>
    <w:rsid w:val="00104932"/>
    <w:rsid w:val="00107618"/>
    <w:rsid w:val="00116E91"/>
    <w:rsid w:val="00133036"/>
    <w:rsid w:val="00146026"/>
    <w:rsid w:val="00146CFD"/>
    <w:rsid w:val="00152A18"/>
    <w:rsid w:val="00152A31"/>
    <w:rsid w:val="0015588C"/>
    <w:rsid w:val="00155A8A"/>
    <w:rsid w:val="001720EB"/>
    <w:rsid w:val="00180B6B"/>
    <w:rsid w:val="00181D7C"/>
    <w:rsid w:val="00182E4F"/>
    <w:rsid w:val="001900A0"/>
    <w:rsid w:val="001946AD"/>
    <w:rsid w:val="001A7126"/>
    <w:rsid w:val="001B22E6"/>
    <w:rsid w:val="001B33A1"/>
    <w:rsid w:val="001C1395"/>
    <w:rsid w:val="001C1A66"/>
    <w:rsid w:val="001C4911"/>
    <w:rsid w:val="001C4D03"/>
    <w:rsid w:val="001D06F4"/>
    <w:rsid w:val="001D1645"/>
    <w:rsid w:val="001D2E3B"/>
    <w:rsid w:val="001D4005"/>
    <w:rsid w:val="001D6203"/>
    <w:rsid w:val="001E22BB"/>
    <w:rsid w:val="001E3DA0"/>
    <w:rsid w:val="001E6CE9"/>
    <w:rsid w:val="002019C0"/>
    <w:rsid w:val="00204ACF"/>
    <w:rsid w:val="002070B7"/>
    <w:rsid w:val="0021716A"/>
    <w:rsid w:val="00220AA4"/>
    <w:rsid w:val="00226FF6"/>
    <w:rsid w:val="00234BAE"/>
    <w:rsid w:val="0023544D"/>
    <w:rsid w:val="0023634F"/>
    <w:rsid w:val="00241A90"/>
    <w:rsid w:val="00245270"/>
    <w:rsid w:val="00250425"/>
    <w:rsid w:val="002531A6"/>
    <w:rsid w:val="00256A16"/>
    <w:rsid w:val="00257D17"/>
    <w:rsid w:val="00257E09"/>
    <w:rsid w:val="00262FE8"/>
    <w:rsid w:val="00265557"/>
    <w:rsid w:val="00266E4A"/>
    <w:rsid w:val="00281854"/>
    <w:rsid w:val="002834D0"/>
    <w:rsid w:val="00283E0A"/>
    <w:rsid w:val="00293AA2"/>
    <w:rsid w:val="002953E9"/>
    <w:rsid w:val="002A0946"/>
    <w:rsid w:val="002A0B44"/>
    <w:rsid w:val="002A3839"/>
    <w:rsid w:val="002A6D43"/>
    <w:rsid w:val="002E097B"/>
    <w:rsid w:val="002E0994"/>
    <w:rsid w:val="002E1906"/>
    <w:rsid w:val="002F024C"/>
    <w:rsid w:val="002F45D9"/>
    <w:rsid w:val="00301642"/>
    <w:rsid w:val="003167E8"/>
    <w:rsid w:val="00321CA4"/>
    <w:rsid w:val="00323511"/>
    <w:rsid w:val="00327D2A"/>
    <w:rsid w:val="00327E29"/>
    <w:rsid w:val="0033436D"/>
    <w:rsid w:val="0033492C"/>
    <w:rsid w:val="00343D4A"/>
    <w:rsid w:val="00350C17"/>
    <w:rsid w:val="0035593F"/>
    <w:rsid w:val="0036785F"/>
    <w:rsid w:val="00367985"/>
    <w:rsid w:val="00380470"/>
    <w:rsid w:val="003807E5"/>
    <w:rsid w:val="00383F1D"/>
    <w:rsid w:val="0038633F"/>
    <w:rsid w:val="00387B2B"/>
    <w:rsid w:val="0039009F"/>
    <w:rsid w:val="003A3356"/>
    <w:rsid w:val="003A532E"/>
    <w:rsid w:val="003A5943"/>
    <w:rsid w:val="003B07E2"/>
    <w:rsid w:val="003B2BA4"/>
    <w:rsid w:val="003B59E4"/>
    <w:rsid w:val="003B7493"/>
    <w:rsid w:val="003C799C"/>
    <w:rsid w:val="003D42F3"/>
    <w:rsid w:val="003D4F7B"/>
    <w:rsid w:val="003D65D1"/>
    <w:rsid w:val="003D7336"/>
    <w:rsid w:val="003E44CF"/>
    <w:rsid w:val="003E542A"/>
    <w:rsid w:val="003E6C34"/>
    <w:rsid w:val="003F0604"/>
    <w:rsid w:val="003F1E16"/>
    <w:rsid w:val="003F4AD9"/>
    <w:rsid w:val="003F6BBC"/>
    <w:rsid w:val="003F74BA"/>
    <w:rsid w:val="0040245E"/>
    <w:rsid w:val="0040599A"/>
    <w:rsid w:val="0041414D"/>
    <w:rsid w:val="00414B4C"/>
    <w:rsid w:val="00414EC6"/>
    <w:rsid w:val="00424F9B"/>
    <w:rsid w:val="00425CC1"/>
    <w:rsid w:val="0044061C"/>
    <w:rsid w:val="00441450"/>
    <w:rsid w:val="00442438"/>
    <w:rsid w:val="00444320"/>
    <w:rsid w:val="00444C03"/>
    <w:rsid w:val="00446E59"/>
    <w:rsid w:val="0045160C"/>
    <w:rsid w:val="0045492C"/>
    <w:rsid w:val="00455F99"/>
    <w:rsid w:val="004672C8"/>
    <w:rsid w:val="00484AD5"/>
    <w:rsid w:val="0049398C"/>
    <w:rsid w:val="004B69AA"/>
    <w:rsid w:val="004C08E0"/>
    <w:rsid w:val="004C1CEF"/>
    <w:rsid w:val="004E5D10"/>
    <w:rsid w:val="004F0AE8"/>
    <w:rsid w:val="004F1067"/>
    <w:rsid w:val="00505F79"/>
    <w:rsid w:val="00510395"/>
    <w:rsid w:val="00510D96"/>
    <w:rsid w:val="00511972"/>
    <w:rsid w:val="005128D3"/>
    <w:rsid w:val="00515CC1"/>
    <w:rsid w:val="005204B7"/>
    <w:rsid w:val="0052099A"/>
    <w:rsid w:val="005244C5"/>
    <w:rsid w:val="005255B9"/>
    <w:rsid w:val="00525CF7"/>
    <w:rsid w:val="005306AF"/>
    <w:rsid w:val="0053546C"/>
    <w:rsid w:val="005359CB"/>
    <w:rsid w:val="00535A7D"/>
    <w:rsid w:val="00542CD6"/>
    <w:rsid w:val="0054391C"/>
    <w:rsid w:val="005463EE"/>
    <w:rsid w:val="005472AE"/>
    <w:rsid w:val="005540D8"/>
    <w:rsid w:val="005718CA"/>
    <w:rsid w:val="005726CC"/>
    <w:rsid w:val="00581713"/>
    <w:rsid w:val="005826D6"/>
    <w:rsid w:val="00583298"/>
    <w:rsid w:val="00583B76"/>
    <w:rsid w:val="00585155"/>
    <w:rsid w:val="00586175"/>
    <w:rsid w:val="00586269"/>
    <w:rsid w:val="00586A70"/>
    <w:rsid w:val="005A08D8"/>
    <w:rsid w:val="005B1C9E"/>
    <w:rsid w:val="005B2919"/>
    <w:rsid w:val="005B5179"/>
    <w:rsid w:val="005B7E1C"/>
    <w:rsid w:val="005C1654"/>
    <w:rsid w:val="005C1860"/>
    <w:rsid w:val="005C2ECA"/>
    <w:rsid w:val="005C447F"/>
    <w:rsid w:val="005D2657"/>
    <w:rsid w:val="005D527B"/>
    <w:rsid w:val="005E69AB"/>
    <w:rsid w:val="005F1A57"/>
    <w:rsid w:val="005F5DE4"/>
    <w:rsid w:val="00610613"/>
    <w:rsid w:val="00610821"/>
    <w:rsid w:val="0061420F"/>
    <w:rsid w:val="00614838"/>
    <w:rsid w:val="006152FC"/>
    <w:rsid w:val="0062001E"/>
    <w:rsid w:val="00626282"/>
    <w:rsid w:val="00654876"/>
    <w:rsid w:val="00657164"/>
    <w:rsid w:val="006674A2"/>
    <w:rsid w:val="0067466A"/>
    <w:rsid w:val="006776B4"/>
    <w:rsid w:val="00687098"/>
    <w:rsid w:val="00687CF3"/>
    <w:rsid w:val="006929D8"/>
    <w:rsid w:val="006943AD"/>
    <w:rsid w:val="00695B08"/>
    <w:rsid w:val="00696535"/>
    <w:rsid w:val="0069720A"/>
    <w:rsid w:val="006A224C"/>
    <w:rsid w:val="006A41D8"/>
    <w:rsid w:val="006A6C2E"/>
    <w:rsid w:val="006B1E42"/>
    <w:rsid w:val="006B522C"/>
    <w:rsid w:val="006C055F"/>
    <w:rsid w:val="006D4C42"/>
    <w:rsid w:val="006E2966"/>
    <w:rsid w:val="006E5AE6"/>
    <w:rsid w:val="006E6280"/>
    <w:rsid w:val="00712083"/>
    <w:rsid w:val="00714574"/>
    <w:rsid w:val="00716560"/>
    <w:rsid w:val="00716C59"/>
    <w:rsid w:val="00722A39"/>
    <w:rsid w:val="00723FE4"/>
    <w:rsid w:val="0072501A"/>
    <w:rsid w:val="00730B90"/>
    <w:rsid w:val="0073171D"/>
    <w:rsid w:val="0074093F"/>
    <w:rsid w:val="00742F49"/>
    <w:rsid w:val="00747B22"/>
    <w:rsid w:val="00750B6F"/>
    <w:rsid w:val="00760A5C"/>
    <w:rsid w:val="0076146F"/>
    <w:rsid w:val="00761589"/>
    <w:rsid w:val="007652D6"/>
    <w:rsid w:val="00766F20"/>
    <w:rsid w:val="00772B2F"/>
    <w:rsid w:val="00784098"/>
    <w:rsid w:val="00795A26"/>
    <w:rsid w:val="007A0035"/>
    <w:rsid w:val="007B05A1"/>
    <w:rsid w:val="007B1A75"/>
    <w:rsid w:val="007B6C74"/>
    <w:rsid w:val="007C34B9"/>
    <w:rsid w:val="007C5E72"/>
    <w:rsid w:val="007C7F89"/>
    <w:rsid w:val="007D126D"/>
    <w:rsid w:val="007D1F41"/>
    <w:rsid w:val="007D6E3F"/>
    <w:rsid w:val="007E2878"/>
    <w:rsid w:val="007E2C46"/>
    <w:rsid w:val="007E6D4F"/>
    <w:rsid w:val="00800074"/>
    <w:rsid w:val="008057CD"/>
    <w:rsid w:val="0080698F"/>
    <w:rsid w:val="008072C3"/>
    <w:rsid w:val="008162B8"/>
    <w:rsid w:val="0082075B"/>
    <w:rsid w:val="0082267C"/>
    <w:rsid w:val="00822AC2"/>
    <w:rsid w:val="00824CBD"/>
    <w:rsid w:val="008263E7"/>
    <w:rsid w:val="00826631"/>
    <w:rsid w:val="00830631"/>
    <w:rsid w:val="00832D0F"/>
    <w:rsid w:val="00846D47"/>
    <w:rsid w:val="0085393C"/>
    <w:rsid w:val="0086390E"/>
    <w:rsid w:val="008727DA"/>
    <w:rsid w:val="00873CA5"/>
    <w:rsid w:val="0087541D"/>
    <w:rsid w:val="00880321"/>
    <w:rsid w:val="00882AE6"/>
    <w:rsid w:val="00892E4A"/>
    <w:rsid w:val="00893846"/>
    <w:rsid w:val="00895592"/>
    <w:rsid w:val="0089710D"/>
    <w:rsid w:val="008B23DD"/>
    <w:rsid w:val="008C11BF"/>
    <w:rsid w:val="008D3F3D"/>
    <w:rsid w:val="008D3F4D"/>
    <w:rsid w:val="008D760E"/>
    <w:rsid w:val="008E6B3A"/>
    <w:rsid w:val="008E7FC4"/>
    <w:rsid w:val="008F6A0C"/>
    <w:rsid w:val="00901779"/>
    <w:rsid w:val="009116E6"/>
    <w:rsid w:val="009170C5"/>
    <w:rsid w:val="009251E4"/>
    <w:rsid w:val="00935118"/>
    <w:rsid w:val="009359A2"/>
    <w:rsid w:val="0094228A"/>
    <w:rsid w:val="00942A5D"/>
    <w:rsid w:val="00942C66"/>
    <w:rsid w:val="00962B3D"/>
    <w:rsid w:val="0096416A"/>
    <w:rsid w:val="009644DD"/>
    <w:rsid w:val="00982FDB"/>
    <w:rsid w:val="00983FCC"/>
    <w:rsid w:val="009A14F1"/>
    <w:rsid w:val="009A1BFC"/>
    <w:rsid w:val="009A23D3"/>
    <w:rsid w:val="009A5601"/>
    <w:rsid w:val="009C08BB"/>
    <w:rsid w:val="009C0CDD"/>
    <w:rsid w:val="009C74CD"/>
    <w:rsid w:val="009C7F67"/>
    <w:rsid w:val="009D1D58"/>
    <w:rsid w:val="009D20BD"/>
    <w:rsid w:val="009D420E"/>
    <w:rsid w:val="009E0C88"/>
    <w:rsid w:val="009E1942"/>
    <w:rsid w:val="009E23DA"/>
    <w:rsid w:val="009E4199"/>
    <w:rsid w:val="009E7789"/>
    <w:rsid w:val="009F07CF"/>
    <w:rsid w:val="00A0258E"/>
    <w:rsid w:val="00A02A65"/>
    <w:rsid w:val="00A05DB4"/>
    <w:rsid w:val="00A124D7"/>
    <w:rsid w:val="00A1405A"/>
    <w:rsid w:val="00A1474A"/>
    <w:rsid w:val="00A16E57"/>
    <w:rsid w:val="00A20E74"/>
    <w:rsid w:val="00A3032C"/>
    <w:rsid w:val="00A34C72"/>
    <w:rsid w:val="00A41EBD"/>
    <w:rsid w:val="00A422A0"/>
    <w:rsid w:val="00A4716C"/>
    <w:rsid w:val="00A53768"/>
    <w:rsid w:val="00A603FD"/>
    <w:rsid w:val="00A62FCE"/>
    <w:rsid w:val="00A63FB2"/>
    <w:rsid w:val="00A66D09"/>
    <w:rsid w:val="00A67C61"/>
    <w:rsid w:val="00A72E60"/>
    <w:rsid w:val="00A80F3B"/>
    <w:rsid w:val="00A864F3"/>
    <w:rsid w:val="00A8790D"/>
    <w:rsid w:val="00A957DF"/>
    <w:rsid w:val="00AA0215"/>
    <w:rsid w:val="00AA35A9"/>
    <w:rsid w:val="00AA3B2D"/>
    <w:rsid w:val="00AA4100"/>
    <w:rsid w:val="00AC3655"/>
    <w:rsid w:val="00AC716C"/>
    <w:rsid w:val="00AD77B2"/>
    <w:rsid w:val="00AE47AC"/>
    <w:rsid w:val="00AF4698"/>
    <w:rsid w:val="00AF62A0"/>
    <w:rsid w:val="00AF731F"/>
    <w:rsid w:val="00B036FB"/>
    <w:rsid w:val="00B04803"/>
    <w:rsid w:val="00B11823"/>
    <w:rsid w:val="00B12C29"/>
    <w:rsid w:val="00B207DF"/>
    <w:rsid w:val="00B23804"/>
    <w:rsid w:val="00B24AB9"/>
    <w:rsid w:val="00B24F44"/>
    <w:rsid w:val="00B30B8D"/>
    <w:rsid w:val="00B346F1"/>
    <w:rsid w:val="00B37AE7"/>
    <w:rsid w:val="00B40222"/>
    <w:rsid w:val="00B41479"/>
    <w:rsid w:val="00B42837"/>
    <w:rsid w:val="00B5234B"/>
    <w:rsid w:val="00B63994"/>
    <w:rsid w:val="00B74679"/>
    <w:rsid w:val="00B81129"/>
    <w:rsid w:val="00B83061"/>
    <w:rsid w:val="00B84479"/>
    <w:rsid w:val="00B86ECE"/>
    <w:rsid w:val="00B87222"/>
    <w:rsid w:val="00B90DC6"/>
    <w:rsid w:val="00BA2612"/>
    <w:rsid w:val="00BA4BA7"/>
    <w:rsid w:val="00BB5BE7"/>
    <w:rsid w:val="00BB6DA7"/>
    <w:rsid w:val="00BC0ABE"/>
    <w:rsid w:val="00BC1BD4"/>
    <w:rsid w:val="00BC1D77"/>
    <w:rsid w:val="00BC3E45"/>
    <w:rsid w:val="00BC7C18"/>
    <w:rsid w:val="00BD1A03"/>
    <w:rsid w:val="00BD7C24"/>
    <w:rsid w:val="00BE255D"/>
    <w:rsid w:val="00BE576C"/>
    <w:rsid w:val="00BF468D"/>
    <w:rsid w:val="00BF5172"/>
    <w:rsid w:val="00C023B2"/>
    <w:rsid w:val="00C03A6B"/>
    <w:rsid w:val="00C0768B"/>
    <w:rsid w:val="00C10B23"/>
    <w:rsid w:val="00C11756"/>
    <w:rsid w:val="00C15D44"/>
    <w:rsid w:val="00C23836"/>
    <w:rsid w:val="00C31D0A"/>
    <w:rsid w:val="00C334F6"/>
    <w:rsid w:val="00C33ED4"/>
    <w:rsid w:val="00C341EC"/>
    <w:rsid w:val="00C362F9"/>
    <w:rsid w:val="00C42EEA"/>
    <w:rsid w:val="00C4599D"/>
    <w:rsid w:val="00C46F58"/>
    <w:rsid w:val="00C50258"/>
    <w:rsid w:val="00C62E01"/>
    <w:rsid w:val="00C67194"/>
    <w:rsid w:val="00C70A8F"/>
    <w:rsid w:val="00C7756E"/>
    <w:rsid w:val="00C84ECE"/>
    <w:rsid w:val="00C876F5"/>
    <w:rsid w:val="00C879E0"/>
    <w:rsid w:val="00C91599"/>
    <w:rsid w:val="00C9499F"/>
    <w:rsid w:val="00C97FCB"/>
    <w:rsid w:val="00CA747B"/>
    <w:rsid w:val="00CB30DC"/>
    <w:rsid w:val="00CB70ED"/>
    <w:rsid w:val="00CC2138"/>
    <w:rsid w:val="00CC7248"/>
    <w:rsid w:val="00CD0B9E"/>
    <w:rsid w:val="00CD2431"/>
    <w:rsid w:val="00CD2E9C"/>
    <w:rsid w:val="00CD5DE1"/>
    <w:rsid w:val="00CD7D13"/>
    <w:rsid w:val="00CE197F"/>
    <w:rsid w:val="00CE41E6"/>
    <w:rsid w:val="00CE51F3"/>
    <w:rsid w:val="00CE5C21"/>
    <w:rsid w:val="00CE7B4C"/>
    <w:rsid w:val="00CF088F"/>
    <w:rsid w:val="00CF0CE5"/>
    <w:rsid w:val="00CF2069"/>
    <w:rsid w:val="00CF26AB"/>
    <w:rsid w:val="00CF4E5B"/>
    <w:rsid w:val="00CF7B35"/>
    <w:rsid w:val="00D03492"/>
    <w:rsid w:val="00D04E37"/>
    <w:rsid w:val="00D050C1"/>
    <w:rsid w:val="00D0615E"/>
    <w:rsid w:val="00D1171C"/>
    <w:rsid w:val="00D20B0E"/>
    <w:rsid w:val="00D25034"/>
    <w:rsid w:val="00D32552"/>
    <w:rsid w:val="00D371D0"/>
    <w:rsid w:val="00D437EF"/>
    <w:rsid w:val="00D46D16"/>
    <w:rsid w:val="00D61EC1"/>
    <w:rsid w:val="00D630AC"/>
    <w:rsid w:val="00D6313C"/>
    <w:rsid w:val="00D7685B"/>
    <w:rsid w:val="00D774CE"/>
    <w:rsid w:val="00D92218"/>
    <w:rsid w:val="00D935E7"/>
    <w:rsid w:val="00D94186"/>
    <w:rsid w:val="00DA23A0"/>
    <w:rsid w:val="00DB6F2D"/>
    <w:rsid w:val="00DB7C2A"/>
    <w:rsid w:val="00DC0DF1"/>
    <w:rsid w:val="00DD0A81"/>
    <w:rsid w:val="00E0041A"/>
    <w:rsid w:val="00E017DF"/>
    <w:rsid w:val="00E01A65"/>
    <w:rsid w:val="00E062A7"/>
    <w:rsid w:val="00E100EA"/>
    <w:rsid w:val="00E12182"/>
    <w:rsid w:val="00E13414"/>
    <w:rsid w:val="00E148A9"/>
    <w:rsid w:val="00E16A8A"/>
    <w:rsid w:val="00E218A8"/>
    <w:rsid w:val="00E2282B"/>
    <w:rsid w:val="00E2392E"/>
    <w:rsid w:val="00E3002D"/>
    <w:rsid w:val="00E32391"/>
    <w:rsid w:val="00E3383E"/>
    <w:rsid w:val="00E36551"/>
    <w:rsid w:val="00E43447"/>
    <w:rsid w:val="00E5040A"/>
    <w:rsid w:val="00E55361"/>
    <w:rsid w:val="00E556A2"/>
    <w:rsid w:val="00E652AB"/>
    <w:rsid w:val="00E675EC"/>
    <w:rsid w:val="00E72AF7"/>
    <w:rsid w:val="00E73860"/>
    <w:rsid w:val="00E743AE"/>
    <w:rsid w:val="00E75411"/>
    <w:rsid w:val="00E821AD"/>
    <w:rsid w:val="00E82B6E"/>
    <w:rsid w:val="00E82C15"/>
    <w:rsid w:val="00E8517E"/>
    <w:rsid w:val="00E936DE"/>
    <w:rsid w:val="00E956CE"/>
    <w:rsid w:val="00EA1C65"/>
    <w:rsid w:val="00EA5638"/>
    <w:rsid w:val="00EA6C49"/>
    <w:rsid w:val="00EC7F14"/>
    <w:rsid w:val="00EE50A8"/>
    <w:rsid w:val="00EE5D88"/>
    <w:rsid w:val="00EF46C7"/>
    <w:rsid w:val="00EF49FE"/>
    <w:rsid w:val="00EF7A91"/>
    <w:rsid w:val="00EF7E6E"/>
    <w:rsid w:val="00F03A93"/>
    <w:rsid w:val="00F03E53"/>
    <w:rsid w:val="00F10F74"/>
    <w:rsid w:val="00F12FCF"/>
    <w:rsid w:val="00F15527"/>
    <w:rsid w:val="00F22970"/>
    <w:rsid w:val="00F24091"/>
    <w:rsid w:val="00F2593B"/>
    <w:rsid w:val="00F30C71"/>
    <w:rsid w:val="00F33094"/>
    <w:rsid w:val="00F35827"/>
    <w:rsid w:val="00F37C23"/>
    <w:rsid w:val="00F452EB"/>
    <w:rsid w:val="00F52EC7"/>
    <w:rsid w:val="00F62266"/>
    <w:rsid w:val="00F64B43"/>
    <w:rsid w:val="00F65CAC"/>
    <w:rsid w:val="00F66A05"/>
    <w:rsid w:val="00F74205"/>
    <w:rsid w:val="00F81B50"/>
    <w:rsid w:val="00F81B67"/>
    <w:rsid w:val="00F83FE6"/>
    <w:rsid w:val="00F84AD1"/>
    <w:rsid w:val="00F852A4"/>
    <w:rsid w:val="00F85E03"/>
    <w:rsid w:val="00F93D0A"/>
    <w:rsid w:val="00FC5434"/>
    <w:rsid w:val="00FC70BD"/>
    <w:rsid w:val="00FD29F8"/>
    <w:rsid w:val="00FD3024"/>
    <w:rsid w:val="00FD5467"/>
    <w:rsid w:val="00FE676E"/>
    <w:rsid w:val="00F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C42556"/>
  <w15:docId w15:val="{9A131835-2613-422D-B6EA-9BA16ABB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40" w:lineRule="exact"/>
      <w:ind w:left="538" w:hangingChars="192" w:hanging="538"/>
      <w:jc w:val="both"/>
    </w:pPr>
    <w:rPr>
      <w:rFonts w:ascii="標楷體" w:eastAsia="標楷體"/>
      <w:sz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4">
    <w:name w:val="Balloon Text"/>
    <w:basedOn w:val="a"/>
    <w:semiHidden/>
    <w:rsid w:val="007D1F41"/>
    <w:rPr>
      <w:rFonts w:ascii="Arial" w:hAnsi="Arial"/>
      <w:sz w:val="18"/>
      <w:szCs w:val="18"/>
    </w:rPr>
  </w:style>
  <w:style w:type="paragraph" w:styleId="a5">
    <w:name w:val="header"/>
    <w:basedOn w:val="a"/>
    <w:rsid w:val="00E1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E1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39"/>
    <w:rsid w:val="003F74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380470"/>
  </w:style>
  <w:style w:type="paragraph" w:styleId="a8">
    <w:name w:val="List Paragraph"/>
    <w:basedOn w:val="a"/>
    <w:uiPriority w:val="34"/>
    <w:qFormat/>
    <w:rsid w:val="001B22E6"/>
    <w:pPr>
      <w:ind w:leftChars="200" w:left="480"/>
    </w:pPr>
    <w:rPr>
      <w:rFonts w:ascii="Calibri" w:hAnsi="Calibri"/>
      <w:szCs w:val="22"/>
    </w:rPr>
  </w:style>
  <w:style w:type="character" w:styleId="a9">
    <w:name w:val="Hyperlink"/>
    <w:uiPriority w:val="99"/>
    <w:unhideWhenUsed/>
    <w:rsid w:val="001B22E6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283E0A"/>
    <w:rPr>
      <w:color w:val="605E5C"/>
      <w:shd w:val="clear" w:color="auto" w:fill="E1DFDD"/>
    </w:rPr>
  </w:style>
  <w:style w:type="character" w:styleId="ab">
    <w:name w:val="FollowedHyperlink"/>
    <w:basedOn w:val="a0"/>
    <w:semiHidden/>
    <w:unhideWhenUsed/>
    <w:rsid w:val="001076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retary.nptu.edu.tw/p/412-1013-1178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nc.nptu.edu.tw/p/405-1007-133345,c12707.php?Lang=zh-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cnc.nptu.edu.tw/var/file/7/1007/img/3954/BannerCS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33258;&#35330;%20Office%20&#31684;&#26412;\&#26657;&#39318;&#38913;&#26657;&#22290;&#28966;&#40670;&#30003;&#35531;&#34920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校首頁校園焦點申請表.dotx</Template>
  <TotalTime>9</TotalTime>
  <Pages>3</Pages>
  <Words>229</Words>
  <Characters>1309</Characters>
  <Application>Microsoft Office Word</Application>
  <DocSecurity>0</DocSecurity>
  <Lines>10</Lines>
  <Paragraphs>3</Paragraphs>
  <ScaleCrop>false</ScaleCrop>
  <Company> 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2023-03-13T07:00:00Z</cp:lastPrinted>
  <dcterms:created xsi:type="dcterms:W3CDTF">2023-03-13T03:59:00Z</dcterms:created>
  <dcterms:modified xsi:type="dcterms:W3CDTF">2023-03-13T08:23:00Z</dcterms:modified>
</cp:coreProperties>
</file>